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24"/>
      </w:tblGrid>
      <w:tr w:rsidR="0093155F" w:rsidTr="002C256A">
        <w:trPr>
          <w:trHeight w:val="13287"/>
        </w:trPr>
        <w:tc>
          <w:tcPr>
            <w:tcW w:w="9324" w:type="dxa"/>
          </w:tcPr>
          <w:p w:rsidR="0093155F" w:rsidRPr="00ED0677" w:rsidRDefault="0093155F" w:rsidP="002C256A">
            <w:pPr>
              <w:pStyle w:val="NormalWeb"/>
              <w:spacing w:before="150" w:after="150"/>
              <w:ind w:left="150" w:right="150" w:firstLine="210"/>
              <w:jc w:val="center"/>
              <w:rPr>
                <w:rStyle w:val="Strong"/>
                <w:color w:val="000000"/>
                <w:sz w:val="32"/>
                <w:szCs w:val="32"/>
              </w:rPr>
            </w:pPr>
            <w:r w:rsidRPr="00ED0677">
              <w:rPr>
                <w:rStyle w:val="Strong"/>
                <w:color w:val="000000"/>
                <w:sz w:val="32"/>
                <w:szCs w:val="32"/>
              </w:rPr>
              <w:t>МКОУ «Аймаумахинская СОШ»</w:t>
            </w:r>
          </w:p>
          <w:p w:rsidR="0093155F" w:rsidRPr="00ED0677" w:rsidRDefault="0093155F" w:rsidP="002C256A">
            <w:pPr>
              <w:pStyle w:val="NormalWeb"/>
              <w:spacing w:before="150" w:after="150"/>
              <w:ind w:right="150"/>
              <w:rPr>
                <w:rStyle w:val="Strong"/>
                <w:color w:val="000080"/>
                <w:sz w:val="44"/>
                <w:szCs w:val="44"/>
              </w:rPr>
            </w:pPr>
          </w:p>
          <w:p w:rsidR="0093155F" w:rsidRPr="0099765D" w:rsidRDefault="0093155F" w:rsidP="002C256A">
            <w:pPr>
              <w:pStyle w:val="NormalWeb"/>
              <w:spacing w:before="150" w:after="150"/>
              <w:ind w:left="150" w:right="150" w:firstLine="210"/>
              <w:jc w:val="center"/>
              <w:rPr>
                <w:rStyle w:val="Strong"/>
                <w:color w:val="000080"/>
                <w:sz w:val="56"/>
                <w:szCs w:val="56"/>
              </w:rPr>
            </w:pPr>
            <w:r w:rsidRPr="0099765D">
              <w:rPr>
                <w:rStyle w:val="Strong"/>
                <w:color w:val="000080"/>
                <w:sz w:val="56"/>
                <w:szCs w:val="56"/>
              </w:rPr>
              <w:t xml:space="preserve">Открытый урок </w:t>
            </w:r>
            <w:r>
              <w:rPr>
                <w:rStyle w:val="Strong"/>
                <w:color w:val="000080"/>
                <w:sz w:val="56"/>
                <w:szCs w:val="56"/>
              </w:rPr>
              <w:t>в 5 классе</w:t>
            </w:r>
          </w:p>
          <w:p w:rsidR="0093155F" w:rsidRPr="0099765D" w:rsidRDefault="0093155F" w:rsidP="002C256A">
            <w:pPr>
              <w:pStyle w:val="NormalWeb"/>
              <w:spacing w:before="150" w:after="150"/>
              <w:ind w:left="150" w:right="150" w:firstLine="210"/>
              <w:jc w:val="center"/>
              <w:rPr>
                <w:rStyle w:val="Strong"/>
                <w:color w:val="000080"/>
                <w:sz w:val="56"/>
                <w:szCs w:val="56"/>
              </w:rPr>
            </w:pPr>
            <w:r w:rsidRPr="0099765D">
              <w:rPr>
                <w:rStyle w:val="Strong"/>
                <w:color w:val="000080"/>
                <w:sz w:val="56"/>
                <w:szCs w:val="56"/>
              </w:rPr>
              <w:t>по английскому языку</w:t>
            </w:r>
          </w:p>
          <w:p w:rsidR="0093155F" w:rsidRPr="0099765D" w:rsidRDefault="0093155F" w:rsidP="00214689">
            <w:pPr>
              <w:pStyle w:val="NormalWeb"/>
              <w:spacing w:before="150" w:after="150"/>
              <w:ind w:left="858" w:right="150" w:firstLine="558"/>
              <w:rPr>
                <w:rStyle w:val="Strong"/>
                <w:color w:val="000080"/>
                <w:sz w:val="56"/>
                <w:szCs w:val="56"/>
              </w:rPr>
            </w:pPr>
            <w:r w:rsidRPr="0099765D">
              <w:rPr>
                <w:rStyle w:val="Strong"/>
                <w:color w:val="000080"/>
                <w:sz w:val="56"/>
                <w:szCs w:val="56"/>
              </w:rPr>
              <w:t xml:space="preserve">                 на тему:</w:t>
            </w:r>
          </w:p>
          <w:p w:rsidR="0093155F" w:rsidRPr="0099765D" w:rsidRDefault="0093155F" w:rsidP="00214689">
            <w:pPr>
              <w:pStyle w:val="NormalWeb"/>
              <w:spacing w:before="150" w:after="150"/>
              <w:ind w:left="150" w:right="150" w:firstLine="210"/>
              <w:jc w:val="center"/>
              <w:rPr>
                <w:rStyle w:val="Strong"/>
                <w:i/>
                <w:color w:val="FF0000"/>
                <w:sz w:val="96"/>
                <w:szCs w:val="96"/>
              </w:rPr>
            </w:pPr>
            <w:r w:rsidRPr="0099765D">
              <w:rPr>
                <w:rStyle w:val="Strong"/>
                <w:i/>
                <w:color w:val="FF0000"/>
                <w:sz w:val="96"/>
                <w:szCs w:val="96"/>
              </w:rPr>
              <w:t>«</w:t>
            </w:r>
            <w:r w:rsidRPr="0099765D">
              <w:rPr>
                <w:rStyle w:val="Strong"/>
                <w:i/>
                <w:color w:val="FF0000"/>
                <w:sz w:val="96"/>
                <w:szCs w:val="96"/>
                <w:lang w:val="en-US"/>
              </w:rPr>
              <w:t>LET</w:t>
            </w:r>
            <w:r w:rsidRPr="0099765D">
              <w:rPr>
                <w:rStyle w:val="Strong"/>
                <w:i/>
                <w:color w:val="FF0000"/>
                <w:sz w:val="96"/>
                <w:szCs w:val="96"/>
              </w:rPr>
              <w:t>’</w:t>
            </w:r>
            <w:r w:rsidRPr="0099765D">
              <w:rPr>
                <w:rStyle w:val="Strong"/>
                <w:i/>
                <w:color w:val="FF0000"/>
                <w:sz w:val="96"/>
                <w:szCs w:val="96"/>
                <w:lang w:val="en-US"/>
              </w:rPr>
              <w:t>S</w:t>
            </w:r>
            <w:r w:rsidRPr="0099765D">
              <w:rPr>
                <w:rStyle w:val="Strong"/>
                <w:i/>
                <w:color w:val="FF0000"/>
                <w:sz w:val="96"/>
                <w:szCs w:val="96"/>
              </w:rPr>
              <w:t xml:space="preserve"> </w:t>
            </w:r>
            <w:r w:rsidRPr="0099765D">
              <w:rPr>
                <w:rStyle w:val="Strong"/>
                <w:i/>
                <w:color w:val="FF0000"/>
                <w:sz w:val="96"/>
                <w:szCs w:val="96"/>
                <w:lang w:val="en-US"/>
              </w:rPr>
              <w:t>REPEAT</w:t>
            </w:r>
            <w:r w:rsidRPr="0099765D">
              <w:rPr>
                <w:rStyle w:val="Strong"/>
                <w:i/>
                <w:color w:val="FF0000"/>
                <w:sz w:val="96"/>
                <w:szCs w:val="96"/>
              </w:rPr>
              <w:t>»</w:t>
            </w:r>
          </w:p>
          <w:p w:rsidR="0093155F" w:rsidRDefault="0093155F" w:rsidP="00214689">
            <w:pPr>
              <w:pStyle w:val="NormalWeb"/>
              <w:spacing w:before="150" w:after="150"/>
              <w:ind w:left="150" w:right="150" w:firstLine="210"/>
              <w:jc w:val="center"/>
              <w:rPr>
                <w:rStyle w:val="Strong"/>
                <w:color w:val="00000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37.5pt;height:225pt">
                  <v:imagedata r:id="rId5" r:href="rId6"/>
                </v:shape>
              </w:pict>
            </w:r>
          </w:p>
          <w:p w:rsidR="0093155F" w:rsidRDefault="0093155F" w:rsidP="00214689">
            <w:pPr>
              <w:pStyle w:val="NormalWeb"/>
              <w:spacing w:before="150" w:after="150"/>
              <w:ind w:right="150"/>
              <w:rPr>
                <w:rStyle w:val="Strong"/>
                <w:color w:val="000000"/>
              </w:rPr>
            </w:pPr>
          </w:p>
          <w:p w:rsidR="0093155F" w:rsidRDefault="0093155F" w:rsidP="00F65F34">
            <w:pPr>
              <w:pStyle w:val="NormalWeb"/>
              <w:spacing w:before="150" w:after="150"/>
              <w:ind w:left="150" w:right="150" w:firstLine="210"/>
              <w:jc w:val="right"/>
              <w:rPr>
                <w:rStyle w:val="Strong"/>
                <w:color w:val="000000"/>
                <w:sz w:val="28"/>
                <w:szCs w:val="28"/>
              </w:rPr>
            </w:pPr>
            <w:r>
              <w:rPr>
                <w:rStyle w:val="Strong"/>
                <w:color w:val="000000"/>
              </w:rPr>
              <w:t xml:space="preserve">                                                 </w:t>
            </w:r>
            <w:r w:rsidRPr="00F65F34">
              <w:rPr>
                <w:rStyle w:val="Strong"/>
                <w:color w:val="000000"/>
                <w:sz w:val="28"/>
                <w:szCs w:val="28"/>
              </w:rPr>
              <w:t>Учитель английского языка</w:t>
            </w:r>
          </w:p>
          <w:p w:rsidR="0093155F" w:rsidRDefault="0093155F" w:rsidP="00F65F34">
            <w:pPr>
              <w:pStyle w:val="NormalWeb"/>
              <w:spacing w:before="150" w:after="150"/>
              <w:ind w:left="150" w:right="150" w:firstLine="210"/>
              <w:jc w:val="right"/>
              <w:rPr>
                <w:rStyle w:val="Strong"/>
                <w:color w:val="000000"/>
                <w:sz w:val="28"/>
                <w:szCs w:val="28"/>
              </w:rPr>
            </w:pPr>
            <w:r>
              <w:rPr>
                <w:rStyle w:val="Strong"/>
                <w:color w:val="000000"/>
                <w:sz w:val="28"/>
                <w:szCs w:val="28"/>
              </w:rPr>
              <w:t xml:space="preserve">   МКОУ «Аймаумахинская СОШ»</w:t>
            </w:r>
            <w:r w:rsidRPr="00F65F34">
              <w:rPr>
                <w:rStyle w:val="Strong"/>
                <w:color w:val="000000"/>
                <w:sz w:val="28"/>
                <w:szCs w:val="28"/>
              </w:rPr>
              <w:t>:</w:t>
            </w:r>
            <w:r>
              <w:rPr>
                <w:rStyle w:val="Strong"/>
                <w:color w:val="000000"/>
                <w:sz w:val="28"/>
                <w:szCs w:val="28"/>
              </w:rPr>
              <w:t xml:space="preserve"> </w:t>
            </w:r>
          </w:p>
          <w:p w:rsidR="0093155F" w:rsidRPr="00F65F34" w:rsidRDefault="0093155F" w:rsidP="002C256A">
            <w:pPr>
              <w:pStyle w:val="NormalWeb"/>
              <w:spacing w:before="150" w:after="150"/>
              <w:ind w:left="150" w:right="150" w:firstLine="210"/>
              <w:jc w:val="center"/>
              <w:rPr>
                <w:rStyle w:val="Strong"/>
                <w:color w:val="000000"/>
                <w:sz w:val="28"/>
                <w:szCs w:val="28"/>
              </w:rPr>
            </w:pPr>
            <w:r>
              <w:rPr>
                <w:rStyle w:val="Strong"/>
                <w:color w:val="000000"/>
                <w:sz w:val="28"/>
                <w:szCs w:val="28"/>
              </w:rPr>
              <w:t xml:space="preserve">                                                                     </w:t>
            </w:r>
            <w:r w:rsidRPr="00F65F34">
              <w:rPr>
                <w:rStyle w:val="Strong"/>
                <w:color w:val="000000"/>
                <w:sz w:val="28"/>
                <w:szCs w:val="28"/>
              </w:rPr>
              <w:t xml:space="preserve"> Абдусамадова Р.М.</w:t>
            </w:r>
          </w:p>
          <w:p w:rsidR="0093155F" w:rsidRDefault="0093155F" w:rsidP="002C256A">
            <w:pPr>
              <w:pStyle w:val="NormalWeb"/>
              <w:spacing w:before="150" w:after="150"/>
              <w:ind w:left="150" w:right="150" w:firstLine="210"/>
              <w:jc w:val="center"/>
              <w:rPr>
                <w:rStyle w:val="Strong"/>
                <w:color w:val="000000"/>
                <w:sz w:val="44"/>
                <w:szCs w:val="44"/>
              </w:rPr>
            </w:pPr>
          </w:p>
          <w:p w:rsidR="0093155F" w:rsidRPr="00ED0677" w:rsidRDefault="0093155F" w:rsidP="002C256A">
            <w:pPr>
              <w:pStyle w:val="NormalWeb"/>
              <w:spacing w:before="150" w:after="150"/>
              <w:ind w:left="150" w:right="150" w:firstLine="210"/>
              <w:jc w:val="center"/>
              <w:rPr>
                <w:rStyle w:val="Strong"/>
                <w:color w:val="000000"/>
                <w:sz w:val="32"/>
                <w:szCs w:val="32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rStyle w:val="Strong"/>
                  <w:color w:val="000000"/>
                  <w:sz w:val="32"/>
                  <w:szCs w:val="32"/>
                </w:rPr>
                <w:t xml:space="preserve">2014 </w:t>
              </w:r>
              <w:r w:rsidRPr="00ED0677">
                <w:rPr>
                  <w:rStyle w:val="Strong"/>
                  <w:color w:val="000000"/>
                  <w:sz w:val="32"/>
                  <w:szCs w:val="32"/>
                </w:rPr>
                <w:t>г</w:t>
              </w:r>
            </w:smartTag>
            <w:r w:rsidRPr="00ED0677">
              <w:rPr>
                <w:rStyle w:val="Strong"/>
                <w:color w:val="000000"/>
                <w:sz w:val="32"/>
                <w:szCs w:val="32"/>
              </w:rPr>
              <w:t>.</w:t>
            </w:r>
          </w:p>
        </w:tc>
      </w:tr>
    </w:tbl>
    <w:p w:rsidR="0093155F" w:rsidRDefault="0093155F" w:rsidP="00F65F34">
      <w:pPr>
        <w:shd w:val="clear" w:color="auto" w:fill="FFFFFF"/>
        <w:spacing w:before="240" w:after="240" w:line="270" w:lineRule="atLeast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3155F" w:rsidRPr="009B47F5" w:rsidRDefault="0093155F" w:rsidP="00F65F34">
      <w:pPr>
        <w:shd w:val="clear" w:color="auto" w:fill="FFFFFF"/>
        <w:spacing w:before="240" w:after="240" w:line="27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ЦЕЛЬ: </w:t>
      </w: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обобщить знания, умения и навыки чтения,  активизировать в речи лексические единицы по теме, развивать навыки аудирования, развивать навыки говорения по теме, подготовить монологическое высказывание с опорой по теме, развить коммуникативную компетенцию.</w:t>
      </w:r>
    </w:p>
    <w:p w:rsidR="0093155F" w:rsidRPr="009B47F5" w:rsidRDefault="0093155F" w:rsidP="0099765D">
      <w:pPr>
        <w:shd w:val="clear" w:color="auto" w:fill="FFFFFF"/>
        <w:spacing w:before="240" w:after="240" w:line="27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с использованием ИКТ ( презентации Power Point)</w:t>
      </w:r>
    </w:p>
    <w:p w:rsidR="0093155F" w:rsidRPr="009B47F5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Pr="009B47F5" w:rsidRDefault="0093155F" w:rsidP="00F65F34">
      <w:pPr>
        <w:shd w:val="clear" w:color="auto" w:fill="FFFFFF"/>
        <w:spacing w:before="240" w:after="240" w:line="27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93155F" w:rsidRPr="009B47F5" w:rsidRDefault="0093155F" w:rsidP="00F65F3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24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закреплять навыки чтения слов по транскрипции;</w:t>
      </w:r>
    </w:p>
    <w:p w:rsidR="0093155F" w:rsidRPr="009B47F5" w:rsidRDefault="0093155F" w:rsidP="00F65F3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24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тренировать умение догадываться о значении слов по интуиции;</w:t>
      </w:r>
    </w:p>
    <w:p w:rsidR="0093155F" w:rsidRPr="009B47F5" w:rsidRDefault="0093155F" w:rsidP="00F65F3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24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закреплять навыки ориентировки в английском алфавите;</w:t>
      </w:r>
    </w:p>
    <w:p w:rsidR="0093155F" w:rsidRPr="009B47F5" w:rsidRDefault="0093155F" w:rsidP="00F65F3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24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тренировать произносительные навыки;</w:t>
      </w:r>
    </w:p>
    <w:p w:rsidR="0093155F" w:rsidRPr="009B47F5" w:rsidRDefault="0093155F" w:rsidP="00F65F3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24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тренировать в постановке общих вопросов;</w:t>
      </w:r>
    </w:p>
    <w:p w:rsidR="0093155F" w:rsidRPr="009B47F5" w:rsidRDefault="0093155F" w:rsidP="00F65F3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24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повышать интерес к изучению английского языка;</w:t>
      </w:r>
    </w:p>
    <w:p w:rsidR="0093155F" w:rsidRPr="009B47F5" w:rsidRDefault="0093155F" w:rsidP="00F65F3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24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воспитывать умение работать в команде.</w:t>
      </w:r>
    </w:p>
    <w:p w:rsidR="0093155F" w:rsidRPr="009B47F5" w:rsidRDefault="0093155F" w:rsidP="00F65F34">
      <w:pPr>
        <w:shd w:val="clear" w:color="auto" w:fill="FFFFFF"/>
        <w:spacing w:before="240" w:after="240" w:line="27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Практическая цель</w:t>
      </w: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: Совершенствование речевых навыков по теме.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Научить аудировать текст, с извлечением конкретной информации. Развитие умения составлять предложения по опорам.</w:t>
      </w:r>
    </w:p>
    <w:p w:rsidR="0093155F" w:rsidRPr="009B47F5" w:rsidRDefault="0093155F" w:rsidP="00F65F34">
      <w:pPr>
        <w:shd w:val="clear" w:color="auto" w:fill="FFFFFF"/>
        <w:spacing w:before="240" w:after="240" w:line="27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Задачи</w:t>
      </w: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: Научить аудировать текст с ответами на вопросы по тексту и опоре. Научить говорить о Британии, ее составляющих и достопримечательностях всех ее частей..</w:t>
      </w:r>
    </w:p>
    <w:p w:rsidR="0093155F" w:rsidRPr="009B47F5" w:rsidRDefault="0093155F" w:rsidP="00F65F34">
      <w:pPr>
        <w:shd w:val="clear" w:color="auto" w:fill="FFFFFF"/>
        <w:spacing w:before="240" w:after="240" w:line="27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Воспитательная цель</w:t>
      </w: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: Развитие внимания к говорящему. Привитие уважения и интереса к стране изучаемого языка.  Развитие коммуникативной компетенции.</w:t>
      </w:r>
    </w:p>
    <w:p w:rsidR="0093155F" w:rsidRPr="009B47F5" w:rsidRDefault="0093155F" w:rsidP="00F65F34">
      <w:pPr>
        <w:shd w:val="clear" w:color="auto" w:fill="FFFFFF"/>
        <w:spacing w:before="240" w:after="240" w:line="27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Развивающая цель</w:t>
      </w: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: Развитие творческих способностей у учащихся. Научить работать самостоятельно. Развитие способности осуществлять продуктивные речевые действия, извлекать нужную информацию из прочитанного. Развитие умения по опоре строить рассказ.</w:t>
      </w:r>
    </w:p>
    <w:p w:rsidR="0093155F" w:rsidRPr="009B47F5" w:rsidRDefault="0093155F" w:rsidP="00F65F34">
      <w:pPr>
        <w:shd w:val="clear" w:color="auto" w:fill="FFFFFF"/>
        <w:spacing w:before="240" w:after="240" w:line="27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47F5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Оснащение</w:t>
      </w:r>
      <w:r w:rsidRPr="009B47F5">
        <w:rPr>
          <w:rFonts w:ascii="Times New Roman" w:hAnsi="Times New Roman"/>
          <w:color w:val="333333"/>
          <w:sz w:val="24"/>
          <w:szCs w:val="24"/>
          <w:lang w:eastAsia="ru-RU"/>
        </w:rPr>
        <w:t>: электронная презентация Power Point</w:t>
      </w:r>
    </w:p>
    <w:p w:rsidR="0093155F" w:rsidRPr="00F65F3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Default="0093155F" w:rsidP="00F65F34">
      <w:pPr>
        <w:pStyle w:val="NormalWeb"/>
        <w:spacing w:before="150" w:beforeAutospacing="0" w:after="150" w:afterAutospacing="0"/>
        <w:ind w:right="150"/>
        <w:rPr>
          <w:rStyle w:val="Strong"/>
          <w:color w:val="000000"/>
        </w:rPr>
      </w:pP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  <w:r>
        <w:rPr>
          <w:rStyle w:val="Strong"/>
          <w:color w:val="000000"/>
        </w:rPr>
        <w:t xml:space="preserve">                      </w:t>
      </w: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rStyle w:val="Strong"/>
          <w:color w:val="000000"/>
        </w:rPr>
      </w:pP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center"/>
        <w:rPr>
          <w:color w:val="000000"/>
        </w:rPr>
      </w:pPr>
      <w:r w:rsidRPr="00FC4414">
        <w:rPr>
          <w:rStyle w:val="Strong"/>
          <w:color w:val="000000"/>
        </w:rPr>
        <w:t>Содержание и ход урока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color w:val="000000"/>
        </w:rPr>
        <w:t> 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rStyle w:val="Strong"/>
          <w:color w:val="000000"/>
        </w:rPr>
        <w:t>I. Орг</w:t>
      </w:r>
      <w:r>
        <w:rPr>
          <w:rStyle w:val="Strong"/>
          <w:color w:val="000000"/>
        </w:rPr>
        <w:t>.</w:t>
      </w:r>
      <w:r w:rsidRPr="00FC4414">
        <w:rPr>
          <w:rStyle w:val="Strong"/>
          <w:color w:val="000000"/>
        </w:rPr>
        <w:t>момент (организация урока)</w:t>
      </w:r>
      <w:r w:rsidRPr="00FC4414">
        <w:rPr>
          <w:rStyle w:val="apple-converted-space"/>
          <w:color w:val="000000"/>
        </w:rPr>
        <w:t> 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color w:val="000000"/>
        </w:rPr>
        <w:t>Учитель здоровается с учениками:</w:t>
      </w:r>
    </w:p>
    <w:p w:rsidR="0093155F" w:rsidRPr="00623463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AA66FA">
        <w:rPr>
          <w:color w:val="000000"/>
          <w:lang w:val="en-US"/>
        </w:rPr>
        <w:t>T</w:t>
      </w:r>
      <w:r w:rsidRPr="00623463">
        <w:rPr>
          <w:color w:val="000000"/>
        </w:rPr>
        <w:t xml:space="preserve">: </w:t>
      </w:r>
      <w:r w:rsidRPr="00AA66FA">
        <w:rPr>
          <w:color w:val="000000"/>
          <w:lang w:val="en-US"/>
        </w:rPr>
        <w:t>Good</w:t>
      </w:r>
      <w:r w:rsidRPr="00623463">
        <w:rPr>
          <w:color w:val="000000"/>
        </w:rPr>
        <w:t xml:space="preserve"> </w:t>
      </w:r>
      <w:r w:rsidRPr="00AA66FA">
        <w:rPr>
          <w:color w:val="000000"/>
          <w:lang w:val="en-US"/>
        </w:rPr>
        <w:t>morning</w:t>
      </w:r>
      <w:r w:rsidRPr="00623463">
        <w:rPr>
          <w:color w:val="000000"/>
        </w:rPr>
        <w:t xml:space="preserve">, </w:t>
      </w:r>
      <w:r w:rsidRPr="00AA66FA">
        <w:rPr>
          <w:color w:val="000000"/>
          <w:lang w:val="en-US"/>
        </w:rPr>
        <w:t>class</w:t>
      </w:r>
      <w:r w:rsidRPr="00623463">
        <w:rPr>
          <w:color w:val="000000"/>
        </w:rPr>
        <w:t>.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lang w:val="en-US"/>
        </w:rPr>
      </w:pPr>
      <w:r w:rsidRPr="00FC4414">
        <w:rPr>
          <w:color w:val="000000"/>
          <w:lang w:val="en-US"/>
        </w:rPr>
        <w:t>Ps: Good morning, miss.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lang w:val="en-US"/>
        </w:rPr>
      </w:pPr>
      <w:r w:rsidRPr="00FC4414">
        <w:rPr>
          <w:color w:val="000000"/>
          <w:lang w:val="en-US"/>
        </w:rPr>
        <w:t>T: How are you?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lang w:val="en-US"/>
        </w:rPr>
      </w:pPr>
      <w:r w:rsidRPr="00FC4414">
        <w:rPr>
          <w:color w:val="000000"/>
          <w:lang w:val="en-US"/>
        </w:rPr>
        <w:t>Ps: Thanks, I’m fine. How are you, miss?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color w:val="000000"/>
          <w:lang w:val="en-US"/>
        </w:rPr>
        <w:t xml:space="preserve">T: Thanks, I’m well/OK, too. </w:t>
      </w:r>
      <w:r w:rsidRPr="00FC4414">
        <w:rPr>
          <w:color w:val="000000"/>
        </w:rPr>
        <w:t>Sit down</w:t>
      </w:r>
      <w:r>
        <w:rPr>
          <w:color w:val="000000"/>
        </w:rPr>
        <w:t xml:space="preserve">, </w:t>
      </w:r>
      <w:r w:rsidRPr="00FC4414">
        <w:rPr>
          <w:color w:val="000000"/>
        </w:rPr>
        <w:t>please.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color w:val="000000"/>
        </w:rPr>
        <w:t>Ученики садятся на свои места.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rStyle w:val="Strong"/>
          <w:color w:val="000000"/>
        </w:rPr>
        <w:t>II. Фонетическая и речевая разминка 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color w:val="000000"/>
        </w:rPr>
        <w:t>Часть 1-Дата урока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color w:val="000000"/>
        </w:rPr>
        <w:t>Учитель подхо</w:t>
      </w:r>
      <w:r>
        <w:rPr>
          <w:color w:val="000000"/>
        </w:rPr>
        <w:t>дит к доске, на ней написано: «</w:t>
      </w:r>
      <w:r>
        <w:rPr>
          <w:color w:val="000000"/>
          <w:lang w:val="en-US"/>
        </w:rPr>
        <w:t>The</w:t>
      </w:r>
      <w:r w:rsidRPr="00623463">
        <w:rPr>
          <w:color w:val="000000"/>
        </w:rPr>
        <w:t xml:space="preserve"> </w:t>
      </w:r>
      <w:r>
        <w:rPr>
          <w:color w:val="000000"/>
        </w:rPr>
        <w:t xml:space="preserve">22 </w:t>
      </w:r>
      <w:r>
        <w:rPr>
          <w:color w:val="000000"/>
          <w:lang w:val="en-US"/>
        </w:rPr>
        <w:t>nd</w:t>
      </w:r>
      <w:r w:rsidRPr="00FC4414">
        <w:rPr>
          <w:color w:val="000000"/>
        </w:rPr>
        <w:t xml:space="preserve"> </w:t>
      </w:r>
      <w:r>
        <w:rPr>
          <w:color w:val="000000"/>
          <w:lang w:val="en-US"/>
        </w:rPr>
        <w:t>of</w:t>
      </w:r>
      <w:r w:rsidRPr="00623463">
        <w:rPr>
          <w:color w:val="000000"/>
        </w:rPr>
        <w:t xml:space="preserve"> </w:t>
      </w:r>
      <w:r w:rsidRPr="00FC4414">
        <w:rPr>
          <w:color w:val="000000"/>
        </w:rPr>
        <w:t>December, 2014» и говорит: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lang w:val="en-US"/>
        </w:rPr>
      </w:pPr>
      <w:r w:rsidRPr="00FC4414">
        <w:rPr>
          <w:color w:val="000000"/>
          <w:lang w:val="en-US"/>
        </w:rPr>
        <w:t>T: Well, what date is it today?</w:t>
      </w:r>
    </w:p>
    <w:p w:rsidR="0093155F" w:rsidRPr="006A61B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lang w:val="en-US"/>
        </w:rPr>
      </w:pPr>
      <w:r w:rsidRPr="00FC4414">
        <w:rPr>
          <w:color w:val="000000"/>
        </w:rPr>
        <w:t>Ученики</w:t>
      </w:r>
      <w:r w:rsidRPr="006A61B4">
        <w:rPr>
          <w:color w:val="000000"/>
          <w:lang w:val="en-US"/>
        </w:rPr>
        <w:t xml:space="preserve"> </w:t>
      </w:r>
      <w:r w:rsidRPr="00FC4414">
        <w:rPr>
          <w:color w:val="000000"/>
        </w:rPr>
        <w:t>отвечают</w:t>
      </w:r>
      <w:r w:rsidRPr="006A61B4">
        <w:rPr>
          <w:color w:val="000000"/>
          <w:lang w:val="en-US"/>
        </w:rPr>
        <w:t xml:space="preserve"> </w:t>
      </w:r>
      <w:r w:rsidRPr="00FC4414">
        <w:rPr>
          <w:color w:val="000000"/>
        </w:rPr>
        <w:t>хором</w:t>
      </w:r>
      <w:r w:rsidRPr="006A61B4">
        <w:rPr>
          <w:color w:val="000000"/>
          <w:lang w:val="en-US"/>
        </w:rPr>
        <w:t>:</w:t>
      </w:r>
    </w:p>
    <w:p w:rsidR="0093155F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lang w:val="en-US"/>
        </w:rPr>
      </w:pPr>
      <w:r w:rsidRPr="00FC4414">
        <w:rPr>
          <w:color w:val="000000"/>
          <w:lang w:val="en-US"/>
        </w:rPr>
        <w:t xml:space="preserve">Ps: Today it is the </w:t>
      </w:r>
      <w:r w:rsidRPr="00623463">
        <w:rPr>
          <w:color w:val="000000"/>
          <w:lang w:val="en-US"/>
        </w:rPr>
        <w:t xml:space="preserve">22 </w:t>
      </w:r>
      <w:r>
        <w:rPr>
          <w:color w:val="000000"/>
          <w:lang w:val="en-US"/>
        </w:rPr>
        <w:t>nd</w:t>
      </w:r>
      <w:r w:rsidRPr="00623463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of </w:t>
      </w:r>
      <w:r w:rsidRPr="00623463">
        <w:rPr>
          <w:color w:val="000000"/>
          <w:lang w:val="en-US"/>
        </w:rPr>
        <w:t>December</w:t>
      </w:r>
      <w:r w:rsidRPr="00FC4414">
        <w:rPr>
          <w:color w:val="000000"/>
          <w:lang w:val="en-US"/>
        </w:rPr>
        <w:t>, 2014</w:t>
      </w:r>
    </w:p>
    <w:p w:rsidR="0093155F" w:rsidRPr="00FC4414" w:rsidRDefault="0093155F" w:rsidP="001225D9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lang w:val="en-US"/>
        </w:rPr>
      </w:pPr>
    </w:p>
    <w:p w:rsidR="0093155F" w:rsidRPr="00FC4414" w:rsidRDefault="0093155F" w:rsidP="00623463">
      <w:pPr>
        <w:pStyle w:val="NormalWeb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</w:rPr>
      </w:pPr>
      <w:r w:rsidRPr="00FC4414">
        <w:rPr>
          <w:rStyle w:val="Strong"/>
          <w:color w:val="333333"/>
        </w:rPr>
        <w:t>Объявление темы урока и вводное слово учителя</w:t>
      </w:r>
    </w:p>
    <w:p w:rsidR="0093155F" w:rsidRDefault="0093155F" w:rsidP="00656379">
      <w:pPr>
        <w:pStyle w:val="NormalWeb"/>
        <w:shd w:val="clear" w:color="auto" w:fill="FFFFFF"/>
        <w:spacing w:before="0" w:beforeAutospacing="0" w:after="120" w:afterAutospacing="0" w:line="360" w:lineRule="auto"/>
        <w:rPr>
          <w:color w:val="333333"/>
        </w:rPr>
      </w:pPr>
      <w:r w:rsidRPr="00FC4414">
        <w:rPr>
          <w:color w:val="333333"/>
        </w:rPr>
        <w:t xml:space="preserve">– Ребята, мы почти закончили изучение </w:t>
      </w:r>
      <w:r w:rsidRPr="00FC4414">
        <w:rPr>
          <w:color w:val="333333"/>
          <w:lang w:val="en-US"/>
        </w:rPr>
        <w:t>step</w:t>
      </w:r>
      <w:r>
        <w:rPr>
          <w:color w:val="333333"/>
        </w:rPr>
        <w:t xml:space="preserve"> 1-14</w:t>
      </w:r>
      <w:r w:rsidRPr="00FC4414">
        <w:rPr>
          <w:color w:val="333333"/>
        </w:rPr>
        <w:t xml:space="preserve">. Мы с вами выполнили различные упражнения, чтобы всё хорошо выучить и запомнить; учили слова, слушали и читали тексты по теме, разыгрывали диалоги. Сегодня пришло время всё вспомнить, еще раз потренировать всё изученное и заодно показать чему мы научились. Итак, тема нашего сегодняшнего урока – «Let’s </w:t>
      </w:r>
      <w:r w:rsidRPr="00FC4414">
        <w:rPr>
          <w:color w:val="333333"/>
          <w:lang w:val="en-US"/>
        </w:rPr>
        <w:t>repeat</w:t>
      </w:r>
      <w:r w:rsidRPr="00FC4414">
        <w:rPr>
          <w:color w:val="333333"/>
        </w:rPr>
        <w:t>!».</w:t>
      </w:r>
    </w:p>
    <w:p w:rsidR="0093155F" w:rsidRDefault="0093155F" w:rsidP="00656379">
      <w:pPr>
        <w:pStyle w:val="NormalWeb"/>
        <w:shd w:val="clear" w:color="auto" w:fill="FFFFFF"/>
        <w:spacing w:before="0" w:beforeAutospacing="0" w:after="120" w:afterAutospacing="0" w:line="360" w:lineRule="auto"/>
        <w:rPr>
          <w:color w:val="333333"/>
        </w:rPr>
      </w:pPr>
      <w:r w:rsidRPr="00623463">
        <w:rPr>
          <w:color w:val="333333"/>
        </w:rPr>
        <w:tab/>
      </w:r>
      <w:r>
        <w:rPr>
          <w:color w:val="333333"/>
        </w:rPr>
        <w:t>Ребята, помните ли вы, для чего мы вообще изучаем английский язык? Кто на нем говорит?</w:t>
      </w:r>
    </w:p>
    <w:p w:rsidR="0093155F" w:rsidRDefault="0093155F" w:rsidP="00656379">
      <w:pPr>
        <w:pStyle w:val="NormalWeb"/>
        <w:shd w:val="clear" w:color="auto" w:fill="FFFFFF"/>
        <w:spacing w:before="0" w:beforeAutospacing="0" w:after="120" w:afterAutospacing="0" w:line="360" w:lineRule="auto"/>
        <w:rPr>
          <w:color w:val="333333"/>
        </w:rPr>
      </w:pPr>
      <w:r>
        <w:rPr>
          <w:color w:val="333333"/>
        </w:rPr>
        <w:t>Ученики выражают разнообразные варианты,</w:t>
      </w:r>
      <w:r w:rsidRPr="00623463">
        <w:rPr>
          <w:color w:val="333333"/>
        </w:rPr>
        <w:t xml:space="preserve"> </w:t>
      </w:r>
      <w:r>
        <w:rPr>
          <w:color w:val="333333"/>
        </w:rPr>
        <w:t xml:space="preserve">на фото представлены представители </w:t>
      </w:r>
    </w:p>
    <w:p w:rsidR="0093155F" w:rsidRPr="00AE6C02" w:rsidRDefault="0093155F" w:rsidP="00656379">
      <w:pPr>
        <w:pStyle w:val="NormalWeb"/>
        <w:shd w:val="clear" w:color="auto" w:fill="FFFFFF"/>
        <w:spacing w:before="0" w:beforeAutospacing="0" w:after="120" w:afterAutospacing="0" w:line="360" w:lineRule="auto"/>
        <w:rPr>
          <w:color w:val="333333"/>
        </w:rPr>
      </w:pPr>
      <w:r>
        <w:rPr>
          <w:color w:val="333333"/>
        </w:rPr>
        <w:t>государств Объединенного королевства Великобритании и Северной Ирландии.</w:t>
      </w:r>
    </w:p>
    <w:tbl>
      <w:tblPr>
        <w:tblW w:w="0" w:type="auto"/>
        <w:tblInd w:w="-601" w:type="dxa"/>
        <w:tblLayout w:type="fixed"/>
        <w:tblLook w:val="00A0"/>
      </w:tblPr>
      <w:tblGrid>
        <w:gridCol w:w="2694"/>
        <w:gridCol w:w="2551"/>
        <w:gridCol w:w="2410"/>
        <w:gridCol w:w="2517"/>
      </w:tblGrid>
      <w:tr w:rsidR="0093155F" w:rsidRPr="001E4205" w:rsidTr="001E4205">
        <w:trPr>
          <w:trHeight w:val="4243"/>
        </w:trPr>
        <w:tc>
          <w:tcPr>
            <w:tcW w:w="2694" w:type="dxa"/>
          </w:tcPr>
          <w:p w:rsidR="0093155F" w:rsidRDefault="0093155F" w:rsidP="001E4205">
            <w:pPr>
              <w:pStyle w:val="NormalWeb"/>
              <w:spacing w:before="0" w:beforeAutospacing="0" w:after="120" w:afterAutospacing="0" w:line="240" w:lineRule="atLeast"/>
              <w:rPr>
                <w:noProof/>
              </w:rPr>
            </w:pPr>
          </w:p>
          <w:p w:rsidR="0093155F" w:rsidRPr="001E4205" w:rsidRDefault="0093155F" w:rsidP="001E4205">
            <w:pPr>
              <w:pStyle w:val="NormalWeb"/>
              <w:spacing w:before="0" w:beforeAutospacing="0" w:after="120" w:afterAutospacing="0" w:line="240" w:lineRule="atLeast"/>
              <w:rPr>
                <w:color w:val="333333"/>
              </w:rPr>
            </w:pPr>
            <w:r>
              <w:rPr>
                <w:noProof/>
              </w:rPr>
              <w:pict>
                <v:shape id="Рисунок 1" o:spid="_x0000_i1026" type="#_x0000_t75" alt="http://bambolo.ru/images/36188.jpg" style="width:159pt;height:202.5pt;visibility:visible">
                  <v:imagedata r:id="rId7" o:title=""/>
                </v:shape>
              </w:pict>
            </w:r>
          </w:p>
        </w:tc>
        <w:tc>
          <w:tcPr>
            <w:tcW w:w="2551" w:type="dxa"/>
          </w:tcPr>
          <w:p w:rsidR="0093155F" w:rsidRPr="001E4205" w:rsidRDefault="0093155F" w:rsidP="001E4205">
            <w:pPr>
              <w:pStyle w:val="NormalWeb"/>
              <w:spacing w:before="0" w:beforeAutospacing="0" w:after="120" w:afterAutospacing="0" w:line="240" w:lineRule="atLeast"/>
              <w:rPr>
                <w:color w:val="333333"/>
              </w:rPr>
            </w:pPr>
            <w:r>
              <w:rPr>
                <w:noProof/>
              </w:rPr>
              <w:pict>
                <v:shape id="Рисунок 10" o:spid="_x0000_i1027" type="#_x0000_t75" alt="http://www.mlsalon.ru/assets/images/publications/prince/2p.jpg" style="width:102.75pt;height:237pt;visibility:visible">
                  <v:imagedata r:id="rId8" o:title=""/>
                </v:shape>
              </w:pict>
            </w:r>
          </w:p>
        </w:tc>
        <w:tc>
          <w:tcPr>
            <w:tcW w:w="2410" w:type="dxa"/>
          </w:tcPr>
          <w:p w:rsidR="0093155F" w:rsidRPr="001E4205" w:rsidRDefault="0093155F" w:rsidP="001E4205">
            <w:pPr>
              <w:pStyle w:val="NormalWeb"/>
              <w:spacing w:before="0" w:beforeAutospacing="0" w:after="120" w:afterAutospacing="0" w:line="240" w:lineRule="atLeast"/>
              <w:rPr>
                <w:color w:val="333333"/>
              </w:rPr>
            </w:pPr>
            <w:r>
              <w:rPr>
                <w:noProof/>
              </w:rPr>
              <w:pict>
                <v:shape id="Рисунок 13" o:spid="_x0000_i1028" type="#_x0000_t75" alt="http://englishforyou49.narod.ru/engpages/culture/wales12.jpg" style="width:99pt;height:249.75pt;visibility:visible">
                  <v:imagedata r:id="rId9" o:title=""/>
                </v:shape>
              </w:pict>
            </w:r>
          </w:p>
        </w:tc>
        <w:tc>
          <w:tcPr>
            <w:tcW w:w="2517" w:type="dxa"/>
          </w:tcPr>
          <w:p w:rsidR="0093155F" w:rsidRPr="001E4205" w:rsidRDefault="0093155F" w:rsidP="001E4205">
            <w:pPr>
              <w:pStyle w:val="NormalWeb"/>
              <w:spacing w:before="0" w:beforeAutospacing="0" w:after="120" w:afterAutospacing="0" w:line="240" w:lineRule="atLeast"/>
              <w:rPr>
                <w:color w:val="333333"/>
              </w:rPr>
            </w:pPr>
            <w:r>
              <w:rPr>
                <w:noProof/>
              </w:rPr>
              <w:pict>
                <v:shape id="Рисунок 16" o:spid="_x0000_i1029" type="#_x0000_t75" alt="http://www.tvoyprikid.ru/products_pictures/leprekon-500.jpg" style="width:112.5pt;height:234.75pt;visibility:visible">
                  <v:imagedata r:id="rId10" o:title=""/>
                </v:shape>
              </w:pict>
            </w:r>
          </w:p>
        </w:tc>
      </w:tr>
    </w:tbl>
    <w:p w:rsidR="0093155F" w:rsidRPr="006A61B4" w:rsidRDefault="0093155F" w:rsidP="00C3334B">
      <w:pPr>
        <w:pStyle w:val="NormalWeb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FC4414">
        <w:rPr>
          <w:color w:val="333333"/>
        </w:rPr>
        <w:t xml:space="preserve"> И вначале мы с вами потренируем английские звуки, чтобы подготовиться к произношению английских слов. </w:t>
      </w:r>
    </w:p>
    <w:p w:rsidR="0093155F" w:rsidRPr="0099765D" w:rsidRDefault="0093155F" w:rsidP="006254F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FC4414">
        <w:rPr>
          <w:color w:val="000000"/>
        </w:rPr>
        <w:t>Гуляя по</w:t>
      </w:r>
      <w:r w:rsidRPr="00FC4414">
        <w:rPr>
          <w:rStyle w:val="apple-converted-space"/>
          <w:color w:val="000000"/>
        </w:rPr>
        <w:t> </w:t>
      </w:r>
      <w:r w:rsidRPr="00FC4414">
        <w:rPr>
          <w:rStyle w:val="Strong"/>
          <w:color w:val="000000"/>
        </w:rPr>
        <w:t>Лондону</w:t>
      </w:r>
      <w:r w:rsidRPr="00FC4414">
        <w:rPr>
          <w:rStyle w:val="apple-converted-space"/>
          <w:b/>
          <w:bCs/>
          <w:color w:val="000000"/>
        </w:rPr>
        <w:t> </w:t>
      </w:r>
      <w:r w:rsidRPr="00FC4414">
        <w:rPr>
          <w:color w:val="000000"/>
        </w:rPr>
        <w:t xml:space="preserve">мы можем встретить англичан. Чтобы не было стыдно за наш английский, давайте быстро повторим звуки и алфавит. </w:t>
      </w:r>
      <w:r w:rsidRPr="0099765D">
        <w:rPr>
          <w:color w:val="000000"/>
        </w:rPr>
        <w:t>(</w:t>
      </w:r>
      <w:r w:rsidRPr="00FC4414">
        <w:rPr>
          <w:color w:val="000000"/>
        </w:rPr>
        <w:t>работа</w:t>
      </w:r>
      <w:r w:rsidRPr="0099765D">
        <w:rPr>
          <w:color w:val="000000"/>
        </w:rPr>
        <w:t xml:space="preserve"> </w:t>
      </w:r>
      <w:r w:rsidRPr="00FC4414">
        <w:rPr>
          <w:color w:val="000000"/>
        </w:rPr>
        <w:t>хором</w:t>
      </w:r>
      <w:r w:rsidRPr="0099765D">
        <w:rPr>
          <w:color w:val="000000"/>
        </w:rPr>
        <w:t xml:space="preserve">, </w:t>
      </w:r>
      <w:r w:rsidRPr="00FC4414">
        <w:rPr>
          <w:color w:val="000000"/>
        </w:rPr>
        <w:t>затем</w:t>
      </w:r>
      <w:r w:rsidRPr="0099765D">
        <w:rPr>
          <w:color w:val="000000"/>
        </w:rPr>
        <w:t xml:space="preserve"> </w:t>
      </w:r>
      <w:r w:rsidRPr="00FC4414">
        <w:rPr>
          <w:color w:val="000000"/>
        </w:rPr>
        <w:t>поют</w:t>
      </w:r>
      <w:r w:rsidRPr="0099765D">
        <w:rPr>
          <w:color w:val="000000"/>
        </w:rPr>
        <w:t xml:space="preserve"> </w:t>
      </w:r>
      <w:r w:rsidRPr="00FC4414">
        <w:rPr>
          <w:color w:val="000000"/>
        </w:rPr>
        <w:t>песню</w:t>
      </w:r>
      <w:r w:rsidRPr="0099765D">
        <w:rPr>
          <w:color w:val="000000"/>
        </w:rPr>
        <w:t xml:space="preserve"> «</w:t>
      </w:r>
      <w:r w:rsidRPr="006254F3">
        <w:rPr>
          <w:color w:val="000000"/>
          <w:lang w:val="en-US"/>
        </w:rPr>
        <w:t>The</w:t>
      </w:r>
      <w:r w:rsidRPr="0099765D">
        <w:rPr>
          <w:color w:val="000000"/>
        </w:rPr>
        <w:t xml:space="preserve"> </w:t>
      </w:r>
      <w:r w:rsidRPr="006254F3">
        <w:rPr>
          <w:color w:val="000000"/>
          <w:lang w:val="en-US"/>
        </w:rPr>
        <w:t>ABC</w:t>
      </w:r>
      <w:r w:rsidRPr="0099765D">
        <w:rPr>
          <w:color w:val="000000"/>
        </w:rPr>
        <w:t>”.</w:t>
      </w:r>
    </w:p>
    <w:p w:rsidR="0093155F" w:rsidRPr="0099765D" w:rsidRDefault="0093155F" w:rsidP="006254F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>
        <w:rPr>
          <w:noProof/>
        </w:rPr>
        <w:pict>
          <v:shape id="Рисунок 19" o:spid="_x0000_s1026" type="#_x0000_t75" alt="http://audio-class.ru/images/abc-phonetic.gif" style="position:absolute;left:0;text-align:left;margin-left:17.7pt;margin-top:.6pt;width:429.75pt;height:243.75pt;z-index:251658240;visibility:visible">
            <v:imagedata r:id="rId11" o:title=""/>
            <w10:wrap type="topAndBottom"/>
          </v:shape>
        </w:pict>
      </w:r>
    </w:p>
    <w:p w:rsidR="0093155F" w:rsidRPr="0099765D" w:rsidRDefault="0093155F" w:rsidP="006254F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</w:p>
    <w:p w:rsidR="0093155F" w:rsidRPr="0099765D" w:rsidRDefault="0093155F" w:rsidP="006254F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</w:p>
    <w:p w:rsidR="0093155F" w:rsidRPr="0099765D" w:rsidRDefault="0093155F" w:rsidP="00C3334B">
      <w:pPr>
        <w:pStyle w:val="NormalWeb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FC4414">
        <w:rPr>
          <w:color w:val="333333"/>
          <w:lang w:val="en-US"/>
        </w:rPr>
        <w:t>Listen</w:t>
      </w:r>
      <w:r w:rsidRPr="0099765D">
        <w:rPr>
          <w:color w:val="333333"/>
        </w:rPr>
        <w:t xml:space="preserve"> </w:t>
      </w:r>
      <w:r w:rsidRPr="00FC4414">
        <w:rPr>
          <w:color w:val="333333"/>
          <w:lang w:val="en-US"/>
        </w:rPr>
        <w:t>and</w:t>
      </w:r>
      <w:r w:rsidRPr="0099765D">
        <w:rPr>
          <w:color w:val="333333"/>
        </w:rPr>
        <w:t xml:space="preserve"> </w:t>
      </w:r>
      <w:r w:rsidRPr="00FC4414">
        <w:rPr>
          <w:color w:val="333333"/>
          <w:lang w:val="en-US"/>
        </w:rPr>
        <w:t>repeat</w:t>
      </w:r>
      <w:r w:rsidRPr="0099765D">
        <w:rPr>
          <w:color w:val="333333"/>
        </w:rPr>
        <w:t>:</w:t>
      </w:r>
    </w:p>
    <w:p w:rsidR="0093155F" w:rsidRPr="00D267DD" w:rsidRDefault="0093155F" w:rsidP="00D267DD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en-US"/>
        </w:rPr>
      </w:pPr>
      <w:r w:rsidRPr="00D267DD">
        <w:rPr>
          <w:color w:val="333333"/>
          <w:sz w:val="28"/>
          <w:szCs w:val="28"/>
          <w:lang w:val="en-US"/>
        </w:rPr>
        <w:t>Apples here, apples there</w:t>
      </w:r>
      <w:r w:rsidRPr="00D267DD">
        <w:rPr>
          <w:color w:val="333333"/>
          <w:sz w:val="28"/>
          <w:szCs w:val="28"/>
          <w:lang w:val="en-US"/>
        </w:rPr>
        <w:br/>
        <w:t>Apples, apples everywhere!</w:t>
      </w:r>
    </w:p>
    <w:p w:rsidR="0093155F" w:rsidRPr="00D267DD" w:rsidRDefault="0093155F" w:rsidP="00D267DD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en-US"/>
        </w:rPr>
      </w:pPr>
    </w:p>
    <w:p w:rsidR="0093155F" w:rsidRPr="00D267DD" w:rsidRDefault="0093155F" w:rsidP="00D267DD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en-US"/>
        </w:rPr>
      </w:pPr>
      <w:r w:rsidRPr="00D267DD">
        <w:rPr>
          <w:color w:val="333333"/>
          <w:sz w:val="28"/>
          <w:szCs w:val="28"/>
          <w:lang w:val="en-US"/>
        </w:rPr>
        <w:t>Little mice, little mice</w:t>
      </w:r>
      <w:r w:rsidRPr="00D267DD">
        <w:rPr>
          <w:color w:val="333333"/>
          <w:sz w:val="28"/>
          <w:szCs w:val="28"/>
          <w:lang w:val="en-US"/>
        </w:rPr>
        <w:br/>
        <w:t>Would you like a piece of ice,</w:t>
      </w:r>
      <w:r w:rsidRPr="00D267DD">
        <w:rPr>
          <w:color w:val="333333"/>
          <w:sz w:val="28"/>
          <w:szCs w:val="28"/>
          <w:lang w:val="en-US"/>
        </w:rPr>
        <w:br/>
        <w:t>We would like a piece of cheese.</w:t>
      </w:r>
      <w:r w:rsidRPr="00D267DD">
        <w:rPr>
          <w:color w:val="333333"/>
          <w:sz w:val="28"/>
          <w:szCs w:val="28"/>
          <w:lang w:val="en-US"/>
        </w:rPr>
        <w:br/>
        <w:t>Yes, please!</w:t>
      </w:r>
    </w:p>
    <w:p w:rsidR="0093155F" w:rsidRPr="00D267DD" w:rsidRDefault="0093155F" w:rsidP="0062346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  <w:lang w:val="en-US"/>
        </w:rPr>
      </w:pPr>
      <w:r w:rsidRPr="00D267DD">
        <w:rPr>
          <w:color w:val="000000"/>
          <w:sz w:val="28"/>
          <w:szCs w:val="28"/>
          <w:lang w:val="en-US"/>
        </w:rPr>
        <w:t>A cook has a good look</w:t>
      </w:r>
    </w:p>
    <w:p w:rsidR="0093155F" w:rsidRPr="00D267DD" w:rsidRDefault="0093155F" w:rsidP="0062346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  <w:lang w:val="en-US"/>
        </w:rPr>
      </w:pPr>
      <w:r w:rsidRPr="00D267DD">
        <w:rPr>
          <w:color w:val="000000"/>
          <w:sz w:val="28"/>
          <w:szCs w:val="28"/>
          <w:lang w:val="en-US"/>
        </w:rPr>
        <w:t>At the cookery book.</w:t>
      </w:r>
    </w:p>
    <w:p w:rsidR="0093155F" w:rsidRPr="00D267DD" w:rsidRDefault="0093155F" w:rsidP="0062346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  <w:lang w:val="en-US"/>
        </w:rPr>
      </w:pPr>
    </w:p>
    <w:p w:rsidR="0093155F" w:rsidRPr="00D267DD" w:rsidRDefault="0093155F" w:rsidP="0062346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  <w:lang w:val="en-US"/>
        </w:rPr>
      </w:pPr>
      <w:r w:rsidRPr="00D267DD">
        <w:rPr>
          <w:color w:val="000000"/>
          <w:sz w:val="28"/>
          <w:szCs w:val="28"/>
          <w:lang w:val="en-US"/>
        </w:rPr>
        <w:t>A black cat sat on a mat</w:t>
      </w:r>
    </w:p>
    <w:p w:rsidR="0093155F" w:rsidRPr="00D267DD" w:rsidRDefault="0093155F" w:rsidP="00623463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  <w:lang w:val="en-US"/>
        </w:rPr>
      </w:pPr>
      <w:r w:rsidRPr="00D267DD">
        <w:rPr>
          <w:color w:val="000000"/>
          <w:sz w:val="28"/>
          <w:szCs w:val="28"/>
          <w:lang w:val="en-US"/>
        </w:rPr>
        <w:t>And ate a fat rat.</w:t>
      </w:r>
    </w:p>
    <w:p w:rsidR="0093155F" w:rsidRPr="00623463" w:rsidRDefault="0093155F" w:rsidP="004839E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333333"/>
          <w:lang w:val="en-US"/>
        </w:rPr>
      </w:pPr>
    </w:p>
    <w:p w:rsidR="0093155F" w:rsidRPr="002C256A" w:rsidRDefault="0093155F" w:rsidP="004839E6">
      <w:pPr>
        <w:pStyle w:val="NormalWeb"/>
        <w:shd w:val="clear" w:color="auto" w:fill="FFFFFF"/>
        <w:spacing w:before="0" w:beforeAutospacing="0" w:after="0" w:afterAutospacing="0" w:line="240" w:lineRule="atLeast"/>
        <w:rPr>
          <w:color w:val="333333"/>
          <w:lang w:val="en-US"/>
        </w:rPr>
      </w:pPr>
      <w:r>
        <w:rPr>
          <w:b/>
          <w:bCs/>
          <w:color w:val="000000"/>
          <w:lang w:val="en-US"/>
        </w:rPr>
        <w:t xml:space="preserve">III. </w:t>
      </w:r>
      <w:r>
        <w:rPr>
          <w:noProof/>
        </w:rPr>
        <w:pict>
          <v:shape id="Рисунок 22" o:spid="_x0000_i1030" type="#_x0000_t75" alt="http://images.myshared.ru/842282/slide_3.jpg" style="width:7in;height:378pt;visibility:visible">
            <v:imagedata r:id="rId12" o:title=""/>
          </v:shape>
        </w:pict>
      </w:r>
    </w:p>
    <w:p w:rsidR="0093155F" w:rsidRPr="00623463" w:rsidRDefault="0093155F" w:rsidP="00623463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623463"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Phonetic drills</w:t>
      </w:r>
    </w:p>
    <w:p w:rsidR="0093155F" w:rsidRPr="00623463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623463">
        <w:rPr>
          <w:rFonts w:ascii="Times New Roman" w:hAnsi="Times New Roman"/>
          <w:color w:val="000000"/>
          <w:sz w:val="24"/>
          <w:szCs w:val="24"/>
          <w:lang w:val="en-US" w:eastAsia="ru-RU"/>
        </w:rPr>
        <w:t>  Hello!</w:t>
      </w:r>
    </w:p>
    <w:p w:rsidR="0093155F" w:rsidRPr="00623463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623463">
        <w:rPr>
          <w:rFonts w:ascii="Times New Roman" w:hAnsi="Times New Roman"/>
          <w:color w:val="000000"/>
          <w:sz w:val="24"/>
          <w:szCs w:val="24"/>
          <w:lang w:val="en-US" w:eastAsia="ru-RU"/>
        </w:rPr>
        <w:t>  How are you?</w:t>
      </w:r>
    </w:p>
    <w:p w:rsidR="0093155F" w:rsidRPr="00623463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623463">
        <w:rPr>
          <w:rFonts w:ascii="Times New Roman" w:hAnsi="Times New Roman"/>
          <w:color w:val="000000"/>
          <w:sz w:val="24"/>
          <w:szCs w:val="24"/>
          <w:lang w:val="en-US" w:eastAsia="ru-RU"/>
        </w:rPr>
        <w:t>  I’m fine</w:t>
      </w:r>
    </w:p>
    <w:p w:rsidR="0093155F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623463">
        <w:rPr>
          <w:rFonts w:ascii="Times New Roman" w:hAnsi="Times New Roman"/>
          <w:color w:val="000000"/>
          <w:sz w:val="24"/>
          <w:szCs w:val="24"/>
          <w:lang w:val="en-US" w:eastAsia="ru-RU"/>
        </w:rPr>
        <w:t>  Thank you!</w:t>
      </w:r>
    </w:p>
    <w:p w:rsidR="0093155F" w:rsidRPr="00E366CC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FC4414">
        <w:rPr>
          <w:rFonts w:ascii="Times New Roman" w:hAnsi="Times New Roman"/>
          <w:sz w:val="24"/>
          <w:szCs w:val="24"/>
          <w:lang w:val="en-US"/>
        </w:rPr>
        <w:t>Meet</w:t>
      </w:r>
      <w:r w:rsidRPr="00623463">
        <w:rPr>
          <w:rFonts w:ascii="Times New Roman" w:hAnsi="Times New Roman"/>
          <w:sz w:val="24"/>
          <w:szCs w:val="24"/>
          <w:lang w:val="en-US"/>
        </w:rPr>
        <w:t>!</w:t>
      </w:r>
    </w:p>
    <w:p w:rsidR="0093155F" w:rsidRPr="00FC4414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  <w:r w:rsidRPr="00623463">
        <w:rPr>
          <w:rFonts w:ascii="Times New Roman" w:hAnsi="Times New Roman"/>
          <w:color w:val="000000"/>
          <w:sz w:val="24"/>
          <w:szCs w:val="24"/>
          <w:lang w:val="en-US" w:eastAsia="ru-RU"/>
        </w:rPr>
        <w:t> - To work with dialog</w:t>
      </w:r>
      <w:r w:rsidRPr="00FC4414">
        <w:rPr>
          <w:rFonts w:ascii="Times New Roman" w:hAnsi="Times New Roman"/>
          <w:color w:val="000000"/>
          <w:sz w:val="24"/>
          <w:szCs w:val="24"/>
          <w:lang w:val="en-US" w:eastAsia="ru-RU"/>
        </w:rPr>
        <w:t>ue/</w:t>
      </w:r>
    </w:p>
    <w:p w:rsidR="0093155F" w:rsidRPr="00E366CC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4"/>
          <w:szCs w:val="24"/>
          <w:lang w:val="en-US" w:eastAsia="ru-RU"/>
        </w:rPr>
      </w:pP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  Rasul: Hello.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 Omar: Hello.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Rasul: What is your name?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 Omar: My name is Omar. what is your name?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Rasul: My name is Rasul.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 Omar: Nice to meet you, Rasul, how are you?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Rasul: I'm fine, thank you. And you?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 Omar; I'm OK, thanks.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Rasul: Omar, meet Magomed!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Omar: Nice to meet you, Magomed, how are you?</w:t>
      </w:r>
    </w:p>
    <w:p w:rsidR="0093155F" w:rsidRPr="00B41287" w:rsidRDefault="0093155F" w:rsidP="00E366CC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Magomed; I'm fine, thank you. Nice to meet you.Goodbye!</w:t>
      </w:r>
    </w:p>
    <w:p w:rsidR="0093155F" w:rsidRPr="002C256A" w:rsidRDefault="0093155F" w:rsidP="004F5052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 Omar</w:t>
      </w:r>
      <w:r w:rsidRPr="002C256A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: </w:t>
      </w: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See</w:t>
      </w:r>
      <w:r w:rsidRPr="002C256A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Pr="00B41287">
        <w:rPr>
          <w:rFonts w:ascii="Times New Roman" w:hAnsi="Times New Roman"/>
          <w:color w:val="000000"/>
          <w:sz w:val="28"/>
          <w:szCs w:val="28"/>
          <w:lang w:val="en-US" w:eastAsia="ru-RU"/>
        </w:rPr>
        <w:t>you</w:t>
      </w:r>
      <w:r w:rsidRPr="002C256A">
        <w:rPr>
          <w:rFonts w:ascii="Times New Roman" w:hAnsi="Times New Roman"/>
          <w:color w:val="000000"/>
          <w:sz w:val="28"/>
          <w:szCs w:val="28"/>
          <w:lang w:val="en-US" w:eastAsia="ru-RU"/>
        </w:rPr>
        <w:t>!</w:t>
      </w:r>
    </w:p>
    <w:p w:rsidR="0093155F" w:rsidRPr="00B41287" w:rsidRDefault="0093155F" w:rsidP="004F5052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</w:p>
    <w:p w:rsidR="0093155F" w:rsidRPr="002C256A" w:rsidRDefault="0093155F" w:rsidP="004F5052">
      <w:pPr>
        <w:spacing w:before="150" w:after="150" w:line="240" w:lineRule="auto"/>
        <w:ind w:left="150" w:right="150" w:firstLine="210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 w:rsidRPr="00B41287">
        <w:rPr>
          <w:rFonts w:ascii="Times New Roman" w:hAnsi="Times New Roman"/>
          <w:color w:val="000000"/>
          <w:sz w:val="28"/>
          <w:szCs w:val="28"/>
          <w:lang w:eastAsia="ru-RU"/>
        </w:rPr>
        <w:t>Затем</w:t>
      </w:r>
      <w:r w:rsidRPr="002C256A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Pr="00B41287">
        <w:rPr>
          <w:rFonts w:ascii="Times New Roman" w:hAnsi="Times New Roman"/>
          <w:color w:val="000000"/>
          <w:sz w:val="28"/>
          <w:szCs w:val="28"/>
          <w:lang w:eastAsia="ru-RU"/>
        </w:rPr>
        <w:t>учащиеся</w:t>
      </w:r>
      <w:r w:rsidRPr="002C256A">
        <w:rPr>
          <w:rFonts w:ascii="Times New Roman" w:hAnsi="Times New Roman"/>
          <w:color w:val="000000"/>
          <w:sz w:val="28"/>
          <w:szCs w:val="28"/>
          <w:lang w:val="en-US" w:eastAsia="ru-RU"/>
        </w:rPr>
        <w:t>:</w:t>
      </w:r>
    </w:p>
    <w:p w:rsidR="0093155F" w:rsidRPr="00B41287" w:rsidRDefault="0093155F" w:rsidP="003F1F20">
      <w:pPr>
        <w:numPr>
          <w:ilvl w:val="0"/>
          <w:numId w:val="2"/>
        </w:numPr>
        <w:spacing w:before="100" w:beforeAutospacing="1" w:after="100" w:afterAutospacing="1" w:line="360" w:lineRule="auto"/>
        <w:ind w:left="600"/>
        <w:rPr>
          <w:rFonts w:ascii="Times New Roman" w:hAnsi="Times New Roman"/>
          <w:sz w:val="28"/>
          <w:szCs w:val="28"/>
        </w:rPr>
      </w:pPr>
      <w:r w:rsidRPr="00B41287">
        <w:rPr>
          <w:rFonts w:ascii="Times New Roman" w:hAnsi="Times New Roman"/>
          <w:sz w:val="28"/>
          <w:szCs w:val="28"/>
        </w:rPr>
        <w:t>расспрашивают собеседника и отвечают на его вопросы в рамках предложенной тематики и лексико-грамматиче ского материала, в частности вопрос What is it? и ответы на него;</w:t>
      </w:r>
    </w:p>
    <w:p w:rsidR="0093155F" w:rsidRPr="00B41287" w:rsidRDefault="0093155F" w:rsidP="004F5052">
      <w:pPr>
        <w:numPr>
          <w:ilvl w:val="0"/>
          <w:numId w:val="2"/>
        </w:numPr>
        <w:spacing w:before="100" w:beforeAutospacing="1" w:after="100" w:afterAutospacing="1" w:line="360" w:lineRule="auto"/>
        <w:ind w:left="600"/>
        <w:rPr>
          <w:rFonts w:ascii="Times New Roman" w:hAnsi="Times New Roman"/>
          <w:sz w:val="28"/>
          <w:szCs w:val="28"/>
        </w:rPr>
      </w:pPr>
      <w:r w:rsidRPr="00B41287">
        <w:rPr>
          <w:rFonts w:ascii="Times New Roman" w:hAnsi="Times New Roman"/>
          <w:sz w:val="28"/>
          <w:szCs w:val="28"/>
        </w:rPr>
        <w:t>читают отдельные слова, словосочетания, фразы;</w:t>
      </w:r>
    </w:p>
    <w:p w:rsidR="0093155F" w:rsidRPr="00B41287" w:rsidRDefault="0093155F" w:rsidP="004F5052">
      <w:pPr>
        <w:numPr>
          <w:ilvl w:val="0"/>
          <w:numId w:val="2"/>
        </w:numPr>
        <w:spacing w:before="100" w:beforeAutospacing="1" w:after="100" w:afterAutospacing="1" w:line="360" w:lineRule="auto"/>
        <w:ind w:left="600"/>
        <w:rPr>
          <w:rFonts w:ascii="Times New Roman" w:hAnsi="Times New Roman"/>
          <w:sz w:val="28"/>
          <w:szCs w:val="28"/>
        </w:rPr>
      </w:pPr>
      <w:r w:rsidRPr="00B41287">
        <w:rPr>
          <w:rFonts w:ascii="Times New Roman" w:hAnsi="Times New Roman"/>
          <w:sz w:val="28"/>
          <w:szCs w:val="28"/>
        </w:rPr>
        <w:t>пишут буквы, слова, элементарные фразы;</w:t>
      </w:r>
    </w:p>
    <w:p w:rsidR="0093155F" w:rsidRPr="00B41287" w:rsidRDefault="0093155F" w:rsidP="004F5052">
      <w:pPr>
        <w:numPr>
          <w:ilvl w:val="0"/>
          <w:numId w:val="2"/>
        </w:numPr>
        <w:spacing w:before="100" w:beforeAutospacing="1" w:after="100" w:afterAutospacing="1" w:line="360" w:lineRule="auto"/>
        <w:ind w:left="600"/>
        <w:rPr>
          <w:rFonts w:ascii="Times New Roman" w:hAnsi="Times New Roman"/>
          <w:sz w:val="28"/>
          <w:szCs w:val="28"/>
        </w:rPr>
      </w:pPr>
      <w:r w:rsidRPr="00B41287">
        <w:rPr>
          <w:rFonts w:ascii="Times New Roman" w:hAnsi="Times New Roman"/>
          <w:sz w:val="28"/>
          <w:szCs w:val="28"/>
        </w:rPr>
        <w:t xml:space="preserve">дают характеристики людям, животным, предметам; - </w:t>
      </w:r>
      <w:r w:rsidRPr="00B41287">
        <w:rPr>
          <w:rFonts w:ascii="Times New Roman" w:hAnsi="Times New Roman"/>
          <w:sz w:val="28"/>
          <w:szCs w:val="28"/>
          <w:lang w:val="en-US"/>
        </w:rPr>
        <w:t>I</w:t>
      </w:r>
      <w:r w:rsidRPr="00B41287">
        <w:rPr>
          <w:rFonts w:ascii="Times New Roman" w:hAnsi="Times New Roman"/>
          <w:sz w:val="28"/>
          <w:szCs w:val="28"/>
        </w:rPr>
        <w:t xml:space="preserve"> </w:t>
      </w:r>
      <w:r w:rsidRPr="00B41287">
        <w:rPr>
          <w:rFonts w:ascii="Times New Roman" w:hAnsi="Times New Roman"/>
          <w:sz w:val="28"/>
          <w:szCs w:val="28"/>
          <w:lang w:val="en-US"/>
        </w:rPr>
        <w:t>see</w:t>
      </w:r>
      <w:r w:rsidRPr="00B41287">
        <w:rPr>
          <w:rFonts w:ascii="Times New Roman" w:hAnsi="Times New Roman"/>
          <w:sz w:val="28"/>
          <w:szCs w:val="28"/>
        </w:rPr>
        <w:t xml:space="preserve"> </w:t>
      </w:r>
      <w:r w:rsidRPr="00B41287">
        <w:rPr>
          <w:rFonts w:ascii="Times New Roman" w:hAnsi="Times New Roman"/>
          <w:sz w:val="28"/>
          <w:szCs w:val="28"/>
          <w:lang w:val="en-US"/>
        </w:rPr>
        <w:t>a</w:t>
      </w:r>
      <w:r w:rsidRPr="00B41287">
        <w:rPr>
          <w:rFonts w:ascii="Times New Roman" w:hAnsi="Times New Roman"/>
          <w:sz w:val="28"/>
          <w:szCs w:val="28"/>
        </w:rPr>
        <w:t>...</w:t>
      </w:r>
    </w:p>
    <w:p w:rsidR="0093155F" w:rsidRPr="00B41287" w:rsidRDefault="0093155F" w:rsidP="004F5052">
      <w:pPr>
        <w:pStyle w:val="ListParagraph"/>
        <w:numPr>
          <w:ilvl w:val="0"/>
          <w:numId w:val="2"/>
        </w:numPr>
        <w:spacing w:before="90" w:after="90" w:line="360" w:lineRule="auto"/>
        <w:rPr>
          <w:rFonts w:ascii="Times New Roman" w:hAnsi="Times New Roman"/>
          <w:sz w:val="28"/>
          <w:szCs w:val="28"/>
          <w:lang w:val="en-US"/>
        </w:rPr>
      </w:pPr>
      <w:r w:rsidRPr="00B41287">
        <w:rPr>
          <w:rFonts w:ascii="Times New Roman" w:hAnsi="Times New Roman"/>
          <w:sz w:val="28"/>
          <w:szCs w:val="28"/>
        </w:rPr>
        <w:t>РО</w:t>
      </w:r>
      <w:r w:rsidRPr="00B41287">
        <w:rPr>
          <w:rFonts w:ascii="Times New Roman" w:hAnsi="Times New Roman"/>
          <w:sz w:val="28"/>
          <w:szCs w:val="28"/>
          <w:lang w:val="en-US"/>
        </w:rPr>
        <w:t>: I see a + adj + noun (I see a big ship.)</w:t>
      </w:r>
    </w:p>
    <w:p w:rsidR="0093155F" w:rsidRPr="00B41287" w:rsidRDefault="0093155F" w:rsidP="004F5052">
      <w:pPr>
        <w:pStyle w:val="ListParagraph"/>
        <w:numPr>
          <w:ilvl w:val="0"/>
          <w:numId w:val="2"/>
        </w:numPr>
        <w:spacing w:before="90" w:after="90" w:line="360" w:lineRule="auto"/>
        <w:rPr>
          <w:rFonts w:ascii="Times New Roman" w:hAnsi="Times New Roman"/>
          <w:sz w:val="28"/>
          <w:szCs w:val="28"/>
          <w:lang w:val="en-US"/>
        </w:rPr>
      </w:pPr>
      <w:r w:rsidRPr="00B41287">
        <w:rPr>
          <w:rFonts w:ascii="Times New Roman" w:hAnsi="Times New Roman"/>
          <w:sz w:val="28"/>
          <w:szCs w:val="28"/>
          <w:lang w:val="en-US"/>
        </w:rPr>
        <w:t>Noun + is + adj (Ann is happy.)</w:t>
      </w:r>
    </w:p>
    <w:p w:rsidR="0093155F" w:rsidRPr="00B41287" w:rsidRDefault="0093155F" w:rsidP="004F5052">
      <w:pPr>
        <w:pStyle w:val="ListParagraph"/>
        <w:numPr>
          <w:ilvl w:val="0"/>
          <w:numId w:val="2"/>
        </w:numPr>
        <w:spacing w:before="90" w:after="90" w:line="360" w:lineRule="auto"/>
        <w:rPr>
          <w:rFonts w:ascii="Times New Roman" w:hAnsi="Times New Roman"/>
          <w:sz w:val="28"/>
          <w:szCs w:val="28"/>
          <w:lang w:val="en-US"/>
        </w:rPr>
      </w:pPr>
      <w:r w:rsidRPr="00B41287">
        <w:rPr>
          <w:rFonts w:ascii="Times New Roman" w:hAnsi="Times New Roman"/>
          <w:sz w:val="28"/>
          <w:szCs w:val="28"/>
          <w:lang w:val="en-US"/>
        </w:rPr>
        <w:t>Noun + is + a + (adj) + noun (Rex is a big dog.)</w:t>
      </w:r>
    </w:p>
    <w:p w:rsidR="0093155F" w:rsidRPr="00B41287" w:rsidRDefault="0093155F" w:rsidP="004F5052">
      <w:pPr>
        <w:pStyle w:val="ListParagraph"/>
        <w:numPr>
          <w:ilvl w:val="0"/>
          <w:numId w:val="2"/>
        </w:numPr>
        <w:spacing w:before="90" w:after="90" w:line="360" w:lineRule="auto"/>
        <w:rPr>
          <w:rFonts w:ascii="Times New Roman" w:hAnsi="Times New Roman"/>
          <w:sz w:val="28"/>
          <w:szCs w:val="28"/>
          <w:lang w:val="en-US"/>
        </w:rPr>
      </w:pPr>
      <w:r w:rsidRPr="00B41287">
        <w:rPr>
          <w:rFonts w:ascii="Times New Roman" w:hAnsi="Times New Roman"/>
          <w:sz w:val="28"/>
          <w:szCs w:val="28"/>
        </w:rPr>
        <w:t>Местоимение</w:t>
      </w:r>
      <w:r w:rsidRPr="00B41287">
        <w:rPr>
          <w:rFonts w:ascii="Times New Roman" w:hAnsi="Times New Roman"/>
          <w:sz w:val="28"/>
          <w:szCs w:val="28"/>
          <w:lang w:val="en-US"/>
        </w:rPr>
        <w:t>: it (It is a cat.)</w:t>
      </w:r>
    </w:p>
    <w:p w:rsidR="0093155F" w:rsidRPr="00B41287" w:rsidRDefault="0093155F" w:rsidP="004F5052">
      <w:pPr>
        <w:pStyle w:val="NormalWeb"/>
        <w:numPr>
          <w:ilvl w:val="0"/>
          <w:numId w:val="2"/>
        </w:numPr>
        <w:spacing w:before="150" w:beforeAutospacing="0" w:after="150" w:afterAutospacing="0"/>
        <w:ind w:right="150"/>
        <w:jc w:val="both"/>
        <w:rPr>
          <w:color w:val="000000"/>
          <w:sz w:val="28"/>
          <w:szCs w:val="28"/>
        </w:rPr>
      </w:pPr>
      <w:r w:rsidRPr="00B41287">
        <w:rPr>
          <w:sz w:val="28"/>
          <w:szCs w:val="28"/>
        </w:rPr>
        <w:t>What is it?</w:t>
      </w:r>
    </w:p>
    <w:p w:rsidR="0093155F" w:rsidRPr="00B41287" w:rsidRDefault="0093155F" w:rsidP="000F099D">
      <w:pPr>
        <w:pStyle w:val="NormalWeb"/>
        <w:spacing w:before="150" w:beforeAutospacing="0" w:after="150" w:afterAutospacing="0"/>
        <w:ind w:right="150"/>
        <w:jc w:val="both"/>
        <w:rPr>
          <w:color w:val="000000"/>
          <w:lang w:val="en-US"/>
        </w:rPr>
      </w:pPr>
    </w:p>
    <w:p w:rsidR="0093155F" w:rsidRPr="00623463" w:rsidRDefault="0093155F" w:rsidP="00946CBF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  <w:lang w:val="en-US"/>
        </w:rPr>
        <w:t>IV</w:t>
      </w:r>
      <w:r w:rsidRPr="00623463">
        <w:rPr>
          <w:rStyle w:val="Strong"/>
          <w:color w:val="000000"/>
          <w:sz w:val="28"/>
          <w:szCs w:val="28"/>
        </w:rPr>
        <w:t>. Повторение английских слов.</w:t>
      </w:r>
    </w:p>
    <w:p w:rsidR="0093155F" w:rsidRDefault="0093155F" w:rsidP="00946CBF">
      <w:pPr>
        <w:pStyle w:val="NormalWeb"/>
        <w:spacing w:before="150" w:beforeAutospacing="0" w:after="150" w:afterAutospacing="0"/>
        <w:ind w:left="150" w:right="150" w:firstLine="210"/>
        <w:jc w:val="both"/>
        <w:rPr>
          <w:rFonts w:ascii="Arial" w:hAnsi="Arial" w:cs="Arial"/>
          <w:sz w:val="28"/>
          <w:szCs w:val="28"/>
        </w:rPr>
      </w:pPr>
      <w:r w:rsidRPr="00623463">
        <w:rPr>
          <w:color w:val="000000"/>
          <w:sz w:val="28"/>
          <w:szCs w:val="28"/>
        </w:rPr>
        <w:t xml:space="preserve">Расположите слова, записанные на </w:t>
      </w:r>
      <w:r>
        <w:rPr>
          <w:color w:val="000000"/>
          <w:sz w:val="28"/>
          <w:szCs w:val="28"/>
        </w:rPr>
        <w:t>экране</w:t>
      </w:r>
      <w:r w:rsidRPr="00623463">
        <w:rPr>
          <w:color w:val="000000"/>
          <w:sz w:val="28"/>
          <w:szCs w:val="28"/>
        </w:rPr>
        <w:t xml:space="preserve"> в алфавитном порядке:</w:t>
      </w:r>
      <w:r w:rsidRPr="00623463">
        <w:rPr>
          <w:rFonts w:ascii="Arial" w:hAnsi="Arial" w:cs="Arial"/>
          <w:sz w:val="28"/>
          <w:szCs w:val="28"/>
        </w:rPr>
        <w:t xml:space="preserve"> </w:t>
      </w:r>
    </w:p>
    <w:p w:rsidR="0093155F" w:rsidRPr="002C256A" w:rsidRDefault="0093155F" w:rsidP="00946CBF">
      <w:pPr>
        <w:pStyle w:val="NormalWeb"/>
        <w:spacing w:before="150" w:beforeAutospacing="0" w:after="150" w:afterAutospacing="0"/>
        <w:ind w:left="150" w:right="150" w:firstLine="210"/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94"/>
        <w:gridCol w:w="4927"/>
      </w:tblGrid>
      <w:tr w:rsidR="0093155F" w:rsidRPr="003C6DA1" w:rsidTr="001E4205">
        <w:tc>
          <w:tcPr>
            <w:tcW w:w="4494" w:type="dxa"/>
          </w:tcPr>
          <w:p w:rsidR="0093155F" w:rsidRPr="002C256A" w:rsidRDefault="0093155F" w:rsidP="001E4205">
            <w:pPr>
              <w:pStyle w:val="NormalWeb"/>
              <w:spacing w:before="150" w:beforeAutospacing="0" w:after="150" w:afterAutospacing="0"/>
              <w:ind w:right="15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C256A">
              <w:rPr>
                <w:rFonts w:ascii="Arial" w:hAnsi="Arial" w:cs="Arial"/>
                <w:sz w:val="28"/>
                <w:szCs w:val="28"/>
                <w:lang w:val="en-US"/>
              </w:rPr>
              <w:t xml:space="preserve">1 </w:t>
            </w:r>
            <w:r w:rsidRPr="001E4205">
              <w:rPr>
                <w:rFonts w:ascii="Arial" w:hAnsi="Arial" w:cs="Arial"/>
                <w:sz w:val="28"/>
                <w:szCs w:val="28"/>
              </w:rPr>
              <w:t>вариант</w:t>
            </w:r>
          </w:p>
          <w:p w:rsidR="0093155F" w:rsidRPr="001E4205" w:rsidRDefault="0093155F" w:rsidP="001E4205">
            <w:pPr>
              <w:pStyle w:val="NormalWeb"/>
              <w:spacing w:before="150" w:beforeAutospacing="0" w:after="150" w:afterAutospacing="0"/>
              <w:ind w:right="150"/>
              <w:jc w:val="both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1E4205">
              <w:rPr>
                <w:rFonts w:ascii="Arial" w:hAnsi="Arial" w:cs="Arial"/>
                <w:sz w:val="36"/>
                <w:szCs w:val="36"/>
                <w:lang w:val="en-US"/>
              </w:rPr>
              <w:t>Dog, fox, milk, box, pig bed, ten, cat, little, pen, good, happy, ship</w:t>
            </w:r>
          </w:p>
        </w:tc>
        <w:tc>
          <w:tcPr>
            <w:tcW w:w="4927" w:type="dxa"/>
          </w:tcPr>
          <w:p w:rsidR="0093155F" w:rsidRPr="002C256A" w:rsidRDefault="0093155F" w:rsidP="001E4205">
            <w:pPr>
              <w:pStyle w:val="NormalWeb"/>
              <w:spacing w:before="150" w:beforeAutospacing="0" w:after="150" w:afterAutospacing="0"/>
              <w:ind w:right="150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C256A">
              <w:rPr>
                <w:rFonts w:ascii="Arial" w:hAnsi="Arial" w:cs="Arial"/>
                <w:sz w:val="28"/>
                <w:szCs w:val="28"/>
                <w:lang w:val="en-US"/>
              </w:rPr>
              <w:t xml:space="preserve">2 </w:t>
            </w:r>
            <w:r w:rsidRPr="001E4205">
              <w:rPr>
                <w:rFonts w:ascii="Arial" w:hAnsi="Arial" w:cs="Arial"/>
                <w:sz w:val="28"/>
                <w:szCs w:val="28"/>
              </w:rPr>
              <w:t>вариант</w:t>
            </w:r>
          </w:p>
          <w:p w:rsidR="0093155F" w:rsidRPr="001E4205" w:rsidRDefault="0093155F" w:rsidP="001E4205">
            <w:pPr>
              <w:pStyle w:val="NormalWeb"/>
              <w:spacing w:before="150" w:beforeAutospacing="0" w:after="150" w:afterAutospacing="0"/>
              <w:ind w:right="150"/>
              <w:jc w:val="both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1E4205">
              <w:rPr>
                <w:rFonts w:ascii="Arial" w:hAnsi="Arial" w:cs="Arial"/>
                <w:sz w:val="36"/>
                <w:szCs w:val="36"/>
                <w:lang w:val="en-US"/>
              </w:rPr>
              <w:t>cup, jug, bus, egg, pond, bell, mug, doll, film, pet, , it, what, shop</w:t>
            </w:r>
          </w:p>
        </w:tc>
      </w:tr>
    </w:tbl>
    <w:p w:rsidR="0093155F" w:rsidRPr="002C256A" w:rsidRDefault="0093155F" w:rsidP="00946CBF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 w:rsidRPr="00453613">
        <w:rPr>
          <w:color w:val="000000"/>
          <w:sz w:val="28"/>
          <w:szCs w:val="28"/>
        </w:rPr>
        <w:t>(</w:t>
      </w:r>
      <w:r w:rsidRPr="00623463">
        <w:rPr>
          <w:color w:val="000000"/>
          <w:sz w:val="28"/>
          <w:szCs w:val="28"/>
        </w:rPr>
        <w:t>Дети</w:t>
      </w:r>
      <w:r w:rsidRPr="00453613">
        <w:rPr>
          <w:color w:val="000000"/>
          <w:sz w:val="28"/>
          <w:szCs w:val="28"/>
        </w:rPr>
        <w:t xml:space="preserve"> </w:t>
      </w:r>
      <w:r w:rsidRPr="00623463">
        <w:rPr>
          <w:color w:val="000000"/>
          <w:sz w:val="28"/>
          <w:szCs w:val="28"/>
        </w:rPr>
        <w:t>выполняют</w:t>
      </w:r>
      <w:r w:rsidRPr="00453613">
        <w:rPr>
          <w:color w:val="000000"/>
          <w:sz w:val="28"/>
          <w:szCs w:val="28"/>
        </w:rPr>
        <w:t xml:space="preserve"> </w:t>
      </w:r>
      <w:r w:rsidRPr="00623463">
        <w:rPr>
          <w:color w:val="000000"/>
          <w:sz w:val="28"/>
          <w:szCs w:val="28"/>
        </w:rPr>
        <w:t>задание</w:t>
      </w:r>
      <w:r w:rsidRPr="00453613">
        <w:rPr>
          <w:color w:val="000000"/>
          <w:sz w:val="28"/>
          <w:szCs w:val="28"/>
        </w:rPr>
        <w:t>)</w:t>
      </w:r>
    </w:p>
    <w:p w:rsidR="0093155F" w:rsidRPr="002C256A" w:rsidRDefault="0093155F" w:rsidP="00946CBF">
      <w:pPr>
        <w:pStyle w:val="NormalWeb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</w:p>
    <w:p w:rsidR="0093155F" w:rsidRPr="001E689A" w:rsidRDefault="0093155F">
      <w:pPr>
        <w:rPr>
          <w:rFonts w:ascii="Helvetica" w:hAnsi="Helvetica" w:cs="Helvetica"/>
          <w:color w:val="333333"/>
          <w:sz w:val="36"/>
          <w:szCs w:val="36"/>
        </w:rPr>
        <w:sectPr w:rsidR="0093155F" w:rsidRPr="001E689A" w:rsidSect="007D517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155F" w:rsidRPr="002C256A" w:rsidRDefault="0093155F">
      <w:pPr>
        <w:rPr>
          <w:rFonts w:ascii="Helvetica" w:hAnsi="Helvetica" w:cs="Helvetica"/>
          <w:color w:val="333333"/>
          <w:sz w:val="36"/>
          <w:szCs w:val="36"/>
        </w:rPr>
      </w:pPr>
    </w:p>
    <w:p w:rsidR="0093155F" w:rsidRPr="002C256A" w:rsidRDefault="0093155F">
      <w:pPr>
        <w:rPr>
          <w:rFonts w:ascii="Helvetica" w:hAnsi="Helvetica" w:cs="Helvetica"/>
          <w:color w:val="333333"/>
          <w:sz w:val="36"/>
          <w:szCs w:val="36"/>
        </w:rPr>
      </w:pPr>
    </w:p>
    <w:p w:rsidR="0093155F" w:rsidRPr="00B41287" w:rsidRDefault="0093155F">
      <w:pPr>
        <w:rPr>
          <w:rFonts w:ascii="Helvetica" w:hAnsi="Helvetica" w:cs="Helvetica"/>
          <w:color w:val="333333"/>
          <w:sz w:val="36"/>
          <w:szCs w:val="36"/>
        </w:rPr>
      </w:pPr>
      <w:r>
        <w:rPr>
          <w:rFonts w:ascii="Helvetica" w:hAnsi="Helvetica" w:cs="Helvetica"/>
          <w:color w:val="333333"/>
          <w:sz w:val="36"/>
          <w:szCs w:val="36"/>
        </w:rPr>
        <w:t>Назовите увиденное на английском языке</w: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sectPr w:rsidR="0093155F" w:rsidSect="007D517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23463">
        <w:rPr>
          <w:rFonts w:ascii="Helvetica" w:hAnsi="Helvetica" w:cs="Helvetica"/>
          <w:color w:val="333333"/>
          <w:sz w:val="36"/>
          <w:szCs w:val="36"/>
        </w:rPr>
        <w:br/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i1031" type="#_x0000_t75" alt="http://anydaylife.com/uploads/articles/animals/general/care/animals-grooming1.jpg" style="width:465.75pt;height:310.5pt;visibility:visible">
            <v:imagedata r:id="rId13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4" o:spid="_x0000_i1032" type="#_x0000_t75" alt="http://mylitta.ru/uploads/posts/2013-03/1362482385_protection-of-animals-1.jpg" style="width:461.25pt;height:235.5pt;visibility:visible">
            <v:imagedata r:id="rId14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i1033" type="#_x0000_t75" alt="http://dofmag.ru/wp-content/uploads/2014/10/29143922.jpg" style="width:460.5pt;height:345.75pt;visibility:visible">
            <v:imagedata r:id="rId15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i1034" type="#_x0000_t75" alt="http://www.factroom.ru/wp-content/uploads/2013/02/14.jpg" style="width:409.5pt;height:285pt;visibility:visible">
            <v:imagedata r:id="rId16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i1035" type="#_x0000_t75" alt="http://tumgorvet.ru/attachments/Image/1_1.jpg?template=generic" style="width:399pt;height:299.25pt;visibility:visible">
            <v:imagedata r:id="rId17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  <w:r>
        <w:rPr>
          <w:noProof/>
          <w:lang w:eastAsia="ru-RU"/>
        </w:rPr>
        <w:pict>
          <v:shape id="Рисунок 25" o:spid="_x0000_i1036" type="#_x0000_t75" alt="http://www.facepla.net/images/stories2/443/10_amazing_things_animals/10_amazing_things_animals_6.jpg" style="width:430.5pt;height:284.25pt;visibility:visible">
            <v:imagedata r:id="rId18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</w:p>
    <w:p w:rsidR="0093155F" w:rsidRPr="00453613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i1037" type="#_x0000_t75" alt="https://encrypted-tbn3.gstatic.com/images?q=tbn:ANd9GcS0bWalz3PSp09Jv8Gh2jjmQIFcupRZBxWzn7gnQcTTYlT2p9mg0w" style="width:375.75pt;height:309pt;visibility:visible">
            <v:imagedata r:id="rId19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              </w:t>
      </w:r>
      <w:r>
        <w:rPr>
          <w:noProof/>
          <w:lang w:eastAsia="ru-RU"/>
        </w:rPr>
        <w:pict>
          <v:shape id="Рисунок 31" o:spid="_x0000_i1038" type="#_x0000_t75" alt="http://www.fresher.ru/images4/neobychnye-mashiny-rossijskix-politikov/9.jpg" style="width:360.75pt;height:288.75pt;visibility:visible">
            <v:imagedata r:id="rId20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i1039" type="#_x0000_t75" alt="http://myastrolove.ru/wp-content/uploads/2012/01/%D0%BF%D0%B5%D1%82%D1%83%D1%85.jpg" style="width:463.5pt;height:358.5pt;visibility:visible">
            <v:imagedata r:id="rId21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28" o:spid="_x0000_i1040" type="#_x0000_t75" alt="http://www.symbolsbook.ru/images/R/Fish1.jpg" style="width:460.5pt;height:345.75pt;visibility:visible">
            <v:imagedata r:id="rId22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06" o:spid="_x0000_i1041" type="#_x0000_t75" alt="http://st.depositphotos.com/1593759/2870/i/950/depositphotos_28709859-Garden-bench-in-a-summer-park.jpg" style="width:467.25pt;height:306.75pt;visibility:visible">
            <v:imagedata r:id="rId23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37" o:spid="_x0000_i1042" type="#_x0000_t75" alt="http://www.renclassic.ru/UserFiles/Image/vaza5.jpg" style="width:162.75pt;height:239.25pt;visibility:visible">
            <v:imagedata r:id="rId24" o:title=""/>
          </v:shape>
        </w:pict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pict>
          <v:shape id="Рисунок 43" o:spid="_x0000_i1043" type="#_x0000_t75" alt="http://webtort.ru/icon/icons/mebel/meb2/%D0%BA%D1%80%D1%83%D0%B6%D0%BA%D0%B0.png" style="width:218.25pt;height:218.25pt;visibility:visible">
            <v:imagedata r:id="rId25" o:title=""/>
          </v:shape>
        </w:pict>
      </w:r>
    </w:p>
    <w:p w:rsidR="0093155F" w:rsidRDefault="0093155F">
      <w:pPr>
        <w:rPr>
          <w:noProof/>
          <w:lang w:eastAsia="ru-RU"/>
        </w:rPr>
      </w:pPr>
    </w:p>
    <w:p w:rsidR="0093155F" w:rsidRDefault="0093155F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40" o:spid="_x0000_i1044" type="#_x0000_t75" alt="http://www.liolgroup.ru/index.files/logo/015.gif" style="width:5in;height:5in;visibility:visible">
            <v:imagedata r:id="rId26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49" o:spid="_x0000_i1045" type="#_x0000_t75" alt="ИКЕА Двуспальные кровати" style="width:390pt;height:262.5pt;visibility:visible">
            <v:imagedata r:id="rId27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46" o:spid="_x0000_i1046" type="#_x0000_t75" alt="http://s6.pikabu.ru/images/previews_comm/2014-08_3/14077545243551.jpg" style="width:300pt;height:399.75pt;visibility:visible">
            <v:imagedata r:id="rId28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52" o:spid="_x0000_i1047" type="#_x0000_t75" alt="http://www.bankoboev.ru/images/MTQwNjI0/Bankoboev.Ru_ruchka_lezhaschaya_v_knige.jpg" style="width:420.75pt;height:309pt;visibility:visible">
            <v:imagedata r:id="rId29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55" o:spid="_x0000_i1048" type="#_x0000_t75" alt="http://chemistry-chemists.com/N7_2013/P2/size-3.jpg" style="width:465.75pt;height:321.75pt;visibility:visible">
            <v:imagedata r:id="rId30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i1049" type="#_x0000_t75" alt="http://www.fresher.ru/images4/neobychnye-mashiny-rossijskix-politikov/9.jpg" style="width:353.25pt;height:280.5pt;visibility:visible">
            <v:imagedata r:id="rId20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64" o:spid="_x0000_i1050" type="#_x0000_t75" alt="https://encrypted-tbn3.gstatic.com/images?q=tbn:ANd9GcTMxZrcIQfm3aMxwd_fhM--H7uKSq_7b08Pxb2BVGX1yExQkmD0" style="width:382.5pt;height:246pt;visibility:visible">
            <v:imagedata r:id="rId31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 w:rsidP="000F099D">
      <w:pPr>
        <w:jc w:val="center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_x0000_i1051" type="#_x0000_t75" alt="http://www.efarfor.ru/images/detailed/0/0112.jpg" style="width:321pt;height:324pt;visibility:visible">
            <v:imagedata r:id="rId32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 w:rsidP="000F099D">
      <w:pPr>
        <w:jc w:val="center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70" o:spid="_x0000_i1052" type="#_x0000_t75" alt="http://uchebana5.ru/images/1464/2926472/5ecfaa45.png" style="width:421.5pt;height:340.5pt;visibility:visible">
            <v:imagedata r:id="rId33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73" o:spid="_x0000_i1053" type="#_x0000_t75" alt="http://img-2004-12.photosight.ru/02/691348.jpg" style="width:467.25pt;height:334.5pt;visibility:visible">
            <v:imagedata r:id="rId34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76" o:spid="_x0000_i1054" type="#_x0000_t75" alt="http://www.zin.ru/animalia/coleoptera/rus/books_htm/i_043.png" style="width:294pt;height:284.25pt;visibility:visible">
            <v:imagedata r:id="rId35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85" o:spid="_x0000_i1055" type="#_x0000_t75" alt="http://7masters.info/wp-content/woo_uploads/134-03.jpg" style="width:460.5pt;height:309pt;visibility:visible">
            <v:imagedata r:id="rId36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88" o:spid="_x0000_i1056" type="#_x0000_t75" alt="http://tbn-tv.ru/lady/files/2013/08/moloko.jpg" style="width:274.5pt;height:274.5pt;visibility:visible">
            <v:imagedata r:id="rId37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94" o:spid="_x0000_i1057" type="#_x0000_t75" alt="http://papapodari.com.ua/sites/default/files/imagecache/product_full/AIAX%20%E2%80%93%20Fregata%20Inglese.jpg" style="width:347.25pt;height:330pt;visibility:visible">
            <v:imagedata r:id="rId38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00" o:spid="_x0000_i1058" type="#_x0000_t75" alt="http://creativdom.ru/wp-content/img/500a-Banyan.jpg" style="width:225pt;height:337.5pt;visibility:visible">
            <v:imagedata r:id="rId39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97" o:spid="_x0000_i1059" type="#_x0000_t75" alt="http://irecommend.ru.q5.r-99.com/sites/default/files/imagecache/copyright/user-images/20310/izobrazhenie_067.jpg" style="width:465.75pt;height:349.5pt;visibility:visible">
            <v:imagedata r:id="rId40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03" o:spid="_x0000_i1060" type="#_x0000_t75" alt="http://www.libo.ru/uploads/posts/2011-08/1312964068_well-start-with-the-shopping-cart-this.jpg" style="width:410.25pt;height:308.25pt;visibility:visible">
            <v:imagedata r:id="rId41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09" o:spid="_x0000_i1061" type="#_x0000_t75" alt="http://www.creativenails.ru/wp-content/uploads/2014/10/%D0%A3%D1%85%D0%BE%D0%B4-%D0%B7%D0%B0-%D1%81%D1%82%D0%BE%D0%BF%D0%B0%D0%BC%D0%B8.3.jpg" style="width:460.5pt;height:306.75pt;visibility:visible">
            <v:imagedata r:id="rId42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12" o:spid="_x0000_i1062" type="#_x0000_t75" alt="http://thumbs.dreamstime.com/x/stop-hand-gesture-22370869.jpg" style="width:285.75pt;height:337.5pt;visibility:visible">
            <v:imagedata r:id="rId43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15" o:spid="_x0000_i1063" type="#_x0000_t75" alt="http://www.textilep.ru/textilep/img/detskie.gif" style="width:287.25pt;height:262.5pt;visibility:visible">
            <v:imagedata r:id="rId44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18" o:spid="_x0000_i1064" type="#_x0000_t75" alt="http://www.fullhdoboi.ru/_ph/7/872613403.jpg" style="width:468pt;height:263.25pt;visibility:visible">
            <v:imagedata r:id="rId45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21" o:spid="_x0000_i1065" type="#_x0000_t75" alt="http://www.praga-praha.ru/wp-content/uploads/2013/10/%D0%91%D0%B0%D1%80-%D0%A5%D0%B5%D0%BC%D0%B8%D0%BD%D0%B3%D1%83%D1%8D%D1%8F-%D0%B2-%D0%9F%D1%80%D0%B0%D0%B3%D0%B5-2.jpg" style="width:468pt;height:303pt;visibility:visible">
            <v:imagedata r:id="rId46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24" o:spid="_x0000_i1066" type="#_x0000_t75" alt="http://www.delaval.ru/ImageVaultFiles/id_622/cf_13/Hamra%20First%20Page.jpg" style="width:455.25pt;height:303pt;visibility:visible">
            <v:imagedata r:id="rId47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27" o:spid="_x0000_i1067" type="#_x0000_t75" alt="http://upload.wikimedia.org/wikipedia/commons/f/f1/Port_Novorossiysk.JPG" style="width:468pt;height:351pt;visibility:visible">
            <v:imagedata r:id="rId48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30" o:spid="_x0000_i1068" type="#_x0000_t75" alt="http://www.polovik.com/upload/files/image/%D0%B4%D0%B2%D0%B5%D1%80%D0%B8%20%D0%B8%20%D0%BF%D0%BE%D0%BB%20%D0%9F%D0%BE%D0%BB%D0%BE%D0%B2%D0%B8%D0%BA_5.jpg" style="width:390pt;height:314.25pt;visibility:visible">
            <v:imagedata r:id="rId49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33" o:spid="_x0000_i1069" type="#_x0000_t75" alt="http://astroinformer.com/e107_images/custom/stars_sky.jpg" style="width:450pt;height:262.5pt;visibility:visible">
            <v:imagedata r:id="rId50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pict>
          <v:shape id="Рисунок 136" o:spid="_x0000_i1070" type="#_x0000_t75" alt="http://img-fotki.yandex.ru/get/5310/39574958.8/0_6ed9a_b73f9697_XL.jpg" style="width:488.25pt;height:280.5pt;visibility:visible">
            <v:imagedata r:id="rId51" o:title=""/>
          </v:shape>
        </w:pict>
      </w: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Pr="001F0DD2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93155F" w:rsidRDefault="0093155F" w:rsidP="00453613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             </w:t>
      </w:r>
      <w:r>
        <w:rPr>
          <w:noProof/>
          <w:lang w:eastAsia="ru-RU"/>
        </w:rPr>
        <w:pict>
          <v:shape id="Рисунок 34" o:spid="_x0000_i1071" type="#_x0000_t75" alt="http://www.svet-consulting.ru/images/Technology/Nakal/ge_A50clear.jpg" style="width:206.25pt;height:336pt;visibility:visible">
            <v:imagedata r:id="rId52" o:title=""/>
          </v:shape>
        </w:pict>
      </w:r>
    </w:p>
    <w:p w:rsidR="0093155F" w:rsidRPr="001F0DD2" w:rsidRDefault="0093155F" w:rsidP="00453613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93155F" w:rsidRPr="002C256A" w:rsidRDefault="0093155F" w:rsidP="00453613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93155F" w:rsidRPr="00623463" w:rsidRDefault="0093155F" w:rsidP="00453613">
      <w:pPr>
        <w:rPr>
          <w:rStyle w:val="apple-converted-space"/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623463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На доске: кроссворд, где зашифрованы слова по теме «Животные»</w:t>
      </w:r>
      <w:r w:rsidRPr="00623463">
        <w:rPr>
          <w:rFonts w:ascii="Helvetica" w:hAnsi="Helvetica" w:cs="Helvetica"/>
          <w:color w:val="333333"/>
          <w:sz w:val="28"/>
          <w:szCs w:val="28"/>
        </w:rPr>
        <w:br/>
      </w:r>
      <w:r w:rsidRPr="00623463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Обучающиеся по очереди выходят к доске и обводят слова, которые увидели, читают их</w:t>
      </w:r>
      <w:r w:rsidRPr="00623463">
        <w:rPr>
          <w:rStyle w:val="apple-converted-space"/>
          <w:rFonts w:ascii="Helvetica" w:hAnsi="Helvetica" w:cs="Helvetica"/>
          <w:color w:val="333333"/>
          <w:sz w:val="28"/>
          <w:szCs w:val="28"/>
          <w:shd w:val="clear" w:color="auto" w:fill="FFFFFF"/>
        </w:rPr>
        <w:t> </w:t>
      </w:r>
      <w:r w:rsidRPr="00623463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и переводят.</w:t>
      </w:r>
      <w:r w:rsidRPr="00623463">
        <w:rPr>
          <w:rStyle w:val="apple-converted-space"/>
          <w:rFonts w:ascii="Helvetica" w:hAnsi="Helvetica" w:cs="Helvetica"/>
          <w:color w:val="333333"/>
          <w:sz w:val="28"/>
          <w:szCs w:val="28"/>
          <w:shd w:val="clear" w:color="auto" w:fill="FFFFFF"/>
        </w:rPr>
        <w:t> </w:t>
      </w:r>
    </w:p>
    <w:p w:rsidR="0093155F" w:rsidRPr="00623463" w:rsidRDefault="0093155F" w:rsidP="00453613">
      <w:pPr>
        <w:rPr>
          <w:rStyle w:val="apple-converted-space"/>
          <w:rFonts w:ascii="Helvetica" w:hAnsi="Helvetica" w:cs="Helvetica"/>
          <w:color w:val="333333"/>
          <w:sz w:val="28"/>
          <w:szCs w:val="28"/>
          <w:shd w:val="clear" w:color="auto" w:fill="FFFFFF"/>
        </w:rPr>
        <w:sectPr w:rsidR="0093155F" w:rsidRPr="00623463" w:rsidSect="0045361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"/>
        <w:gridCol w:w="506"/>
        <w:gridCol w:w="506"/>
        <w:gridCol w:w="506"/>
        <w:gridCol w:w="506"/>
        <w:gridCol w:w="506"/>
        <w:gridCol w:w="506"/>
        <w:gridCol w:w="506"/>
        <w:gridCol w:w="592"/>
        <w:gridCol w:w="506"/>
        <w:gridCol w:w="506"/>
        <w:gridCol w:w="650"/>
        <w:gridCol w:w="506"/>
        <w:gridCol w:w="650"/>
        <w:gridCol w:w="555"/>
      </w:tblGrid>
      <w:tr w:rsidR="0093155F" w:rsidRPr="001E4205" w:rsidTr="001E4205">
        <w:tc>
          <w:tcPr>
            <w:tcW w:w="39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f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t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n</w:t>
            </w:r>
          </w:p>
        </w:tc>
        <w:tc>
          <w:tcPr>
            <w:tcW w:w="47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b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u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s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m</w:t>
            </w:r>
          </w:p>
        </w:tc>
        <w:tc>
          <w:tcPr>
            <w:tcW w:w="555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</w:tr>
      <w:tr w:rsidR="0093155F" w:rsidRPr="001E4205" w:rsidTr="001E4205">
        <w:tc>
          <w:tcPr>
            <w:tcW w:w="39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c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h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i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c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k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s</w:t>
            </w:r>
          </w:p>
        </w:tc>
        <w:tc>
          <w:tcPr>
            <w:tcW w:w="47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s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h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p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 xml:space="preserve"> i</w:t>
            </w:r>
          </w:p>
        </w:tc>
        <w:tc>
          <w:tcPr>
            <w:tcW w:w="555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t</w:t>
            </w:r>
          </w:p>
        </w:tc>
      </w:tr>
      <w:tr w:rsidR="0093155F" w:rsidRPr="001E4205" w:rsidTr="001E4205">
        <w:tc>
          <w:tcPr>
            <w:tcW w:w="39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s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h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i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p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t</w:t>
            </w:r>
          </w:p>
        </w:tc>
        <w:tc>
          <w:tcPr>
            <w:tcW w:w="47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w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d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m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i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 xml:space="preserve"> l</w:t>
            </w:r>
          </w:p>
        </w:tc>
        <w:tc>
          <w:tcPr>
            <w:tcW w:w="555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k</w:t>
            </w:r>
          </w:p>
        </w:tc>
      </w:tr>
      <w:tr w:rsidR="0093155F" w:rsidRPr="001E4205" w:rsidTr="001E4205">
        <w:tc>
          <w:tcPr>
            <w:tcW w:w="39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h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c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a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t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r</w:t>
            </w:r>
          </w:p>
        </w:tc>
        <w:tc>
          <w:tcPr>
            <w:tcW w:w="47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j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u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g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 xml:space="preserve"> l</w:t>
            </w:r>
          </w:p>
        </w:tc>
        <w:tc>
          <w:tcPr>
            <w:tcW w:w="555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</w:tr>
      <w:tr w:rsidR="0093155F" w:rsidRPr="001E4205" w:rsidTr="001E4205">
        <w:tc>
          <w:tcPr>
            <w:tcW w:w="39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k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k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u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r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47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g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g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b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</w:p>
        </w:tc>
        <w:tc>
          <w:tcPr>
            <w:tcW w:w="555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</w:tr>
      <w:tr w:rsidR="0093155F" w:rsidRPr="001E4205" w:rsidTr="001E4205">
        <w:tc>
          <w:tcPr>
            <w:tcW w:w="39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c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a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p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k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47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t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g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d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 xml:space="preserve"> l</w:t>
            </w:r>
          </w:p>
        </w:tc>
        <w:tc>
          <w:tcPr>
            <w:tcW w:w="555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l</w:t>
            </w:r>
          </w:p>
        </w:tc>
      </w:tr>
      <w:tr w:rsidR="0093155F" w:rsidRPr="001E4205" w:rsidTr="001E4205">
        <w:tc>
          <w:tcPr>
            <w:tcW w:w="39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s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h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p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e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t</w:t>
            </w:r>
          </w:p>
        </w:tc>
        <w:tc>
          <w:tcPr>
            <w:tcW w:w="47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f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o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x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</w:p>
        </w:tc>
        <w:tc>
          <w:tcPr>
            <w:tcW w:w="555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</w:tr>
      <w:tr w:rsidR="0093155F" w:rsidRPr="001E4205" w:rsidTr="001E4205">
        <w:tc>
          <w:tcPr>
            <w:tcW w:w="39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7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b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a</w:t>
            </w: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</w:pPr>
            <w:r w:rsidRPr="001E4205"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  <w:lang w:val="en-US"/>
              </w:rPr>
              <w:t>g</w:t>
            </w:r>
          </w:p>
        </w:tc>
        <w:tc>
          <w:tcPr>
            <w:tcW w:w="417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516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555" w:type="dxa"/>
          </w:tcPr>
          <w:p w:rsidR="0093155F" w:rsidRPr="001E4205" w:rsidRDefault="0093155F" w:rsidP="001E4205">
            <w:pPr>
              <w:spacing w:after="0" w:line="240" w:lineRule="auto"/>
              <w:rPr>
                <w:rStyle w:val="apple-converted-space"/>
                <w:rFonts w:ascii="Helvetica" w:hAnsi="Helvetica" w:cs="Helvetica"/>
                <w:color w:val="333333"/>
                <w:sz w:val="52"/>
                <w:szCs w:val="52"/>
                <w:shd w:val="clear" w:color="auto" w:fill="FFFFFF"/>
              </w:rPr>
            </w:pPr>
          </w:p>
        </w:tc>
      </w:tr>
    </w:tbl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</w:p>
    <w:p w:rsidR="0093155F" w:rsidRDefault="0093155F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</w:pPr>
    </w:p>
    <w:p w:rsidR="0093155F" w:rsidRPr="00257898" w:rsidRDefault="0093155F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160B9F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en-US"/>
        </w:rPr>
        <w:t>V</w:t>
      </w:r>
      <w:r w:rsidRPr="00160B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25789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Ребята, а сейчас вспомним грамматику: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мы с вами проходили предложения утвердительные, отрицательные и вопросительные. </w:t>
      </w:r>
    </w:p>
    <w:p w:rsidR="0093155F" w:rsidRPr="000F099D" w:rsidRDefault="0093155F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F099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Расположи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те слова в правильном порядке, </w:t>
      </w:r>
      <w:r w:rsidRPr="000F099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составьте предложения</w:t>
      </w:r>
      <w:r w:rsidRPr="00160B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 переведите на русский язык</w:t>
      </w:r>
      <w:r w:rsidRPr="000F099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:</w:t>
      </w:r>
    </w:p>
    <w:p w:rsidR="0093155F" w:rsidRPr="000F099D" w:rsidRDefault="0093155F" w:rsidP="00656379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</w:pPr>
      <w:r w:rsidRPr="000F099D"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  <w:t>is, bag, a, it, not.</w:t>
      </w:r>
    </w:p>
    <w:p w:rsidR="0093155F" w:rsidRPr="000F099D" w:rsidRDefault="0093155F" w:rsidP="00656379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</w:pPr>
      <w:r w:rsidRPr="000F099D"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  <w:t>fox, it, red, is, a</w:t>
      </w:r>
    </w:p>
    <w:p w:rsidR="0093155F" w:rsidRPr="000F099D" w:rsidRDefault="0093155F" w:rsidP="00656379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</w:pPr>
      <w:r w:rsidRPr="000F099D"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  <w:t>a, not, it, book, good, is.</w:t>
      </w:r>
    </w:p>
    <w:p w:rsidR="0093155F" w:rsidRPr="000F099D" w:rsidRDefault="0093155F" w:rsidP="00656379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</w:pPr>
      <w:r w:rsidRPr="000F099D"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  <w:t>big, is, clock, it, a?</w:t>
      </w:r>
    </w:p>
    <w:p w:rsidR="0093155F" w:rsidRPr="00052A34" w:rsidRDefault="0093155F" w:rsidP="00656379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</w:pPr>
      <w:r w:rsidRPr="000F099D"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  <w:t>queen, happy, a, is, she</w:t>
      </w:r>
    </w:p>
    <w:p w:rsidR="0093155F" w:rsidRPr="00052A34" w:rsidRDefault="0093155F" w:rsidP="00052A34">
      <w:pP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32"/>
          <w:szCs w:val="32"/>
          <w:shd w:val="clear" w:color="auto" w:fill="FFFFFF"/>
          <w:lang w:val="en-US"/>
        </w:rPr>
        <w:t>VI</w:t>
      </w:r>
      <w:r w:rsidRPr="00052A34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 xml:space="preserve">. </w:t>
      </w:r>
      <w:r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Pr="00052A3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Молодцы, ребята, а теперь запишите задание на дом, урок  окончен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Good</w:t>
      </w:r>
      <w:r w:rsidRPr="00052A3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B4128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bye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93155F" w:rsidRPr="00052A34" w:rsidRDefault="0093155F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sectPr w:rsidR="0093155F" w:rsidRPr="00052A34" w:rsidSect="007D517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36C66"/>
    <w:multiLevelType w:val="hybridMultilevel"/>
    <w:tmpl w:val="A4B65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4F9136B"/>
    <w:multiLevelType w:val="multilevel"/>
    <w:tmpl w:val="4F248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C2679BB"/>
    <w:multiLevelType w:val="multilevel"/>
    <w:tmpl w:val="B6BA76E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5853DDE"/>
    <w:multiLevelType w:val="multilevel"/>
    <w:tmpl w:val="A8FC5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2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6CBF"/>
    <w:rsid w:val="00002359"/>
    <w:rsid w:val="00006DF9"/>
    <w:rsid w:val="0001331C"/>
    <w:rsid w:val="00052A34"/>
    <w:rsid w:val="000A2CE2"/>
    <w:rsid w:val="000E3249"/>
    <w:rsid w:val="000F099D"/>
    <w:rsid w:val="001225D9"/>
    <w:rsid w:val="001356DE"/>
    <w:rsid w:val="00152A6D"/>
    <w:rsid w:val="00160B9F"/>
    <w:rsid w:val="001E4205"/>
    <w:rsid w:val="001E689A"/>
    <w:rsid w:val="001F0DD2"/>
    <w:rsid w:val="00214689"/>
    <w:rsid w:val="00257898"/>
    <w:rsid w:val="002B77F5"/>
    <w:rsid w:val="002C256A"/>
    <w:rsid w:val="00342A48"/>
    <w:rsid w:val="00367A78"/>
    <w:rsid w:val="003B7C37"/>
    <w:rsid w:val="003C6DA1"/>
    <w:rsid w:val="003F1F20"/>
    <w:rsid w:val="004474E4"/>
    <w:rsid w:val="00453613"/>
    <w:rsid w:val="004839E6"/>
    <w:rsid w:val="00497A74"/>
    <w:rsid w:val="004C2092"/>
    <w:rsid w:val="004C2ECA"/>
    <w:rsid w:val="004D4060"/>
    <w:rsid w:val="004F3660"/>
    <w:rsid w:val="004F5052"/>
    <w:rsid w:val="00576497"/>
    <w:rsid w:val="0057710D"/>
    <w:rsid w:val="005907E9"/>
    <w:rsid w:val="006113B0"/>
    <w:rsid w:val="00623463"/>
    <w:rsid w:val="006254F3"/>
    <w:rsid w:val="00642701"/>
    <w:rsid w:val="00656379"/>
    <w:rsid w:val="006A61B4"/>
    <w:rsid w:val="006D7B36"/>
    <w:rsid w:val="006E6CE6"/>
    <w:rsid w:val="00766E0C"/>
    <w:rsid w:val="00773034"/>
    <w:rsid w:val="007D517C"/>
    <w:rsid w:val="007E75E2"/>
    <w:rsid w:val="00804B66"/>
    <w:rsid w:val="008234E5"/>
    <w:rsid w:val="00920369"/>
    <w:rsid w:val="0093155F"/>
    <w:rsid w:val="00946CBF"/>
    <w:rsid w:val="009568FA"/>
    <w:rsid w:val="00977697"/>
    <w:rsid w:val="0099765D"/>
    <w:rsid w:val="009B47F5"/>
    <w:rsid w:val="009D2DE7"/>
    <w:rsid w:val="00A15C14"/>
    <w:rsid w:val="00A33161"/>
    <w:rsid w:val="00A76DA4"/>
    <w:rsid w:val="00AA66FA"/>
    <w:rsid w:val="00AC03BA"/>
    <w:rsid w:val="00AE6C02"/>
    <w:rsid w:val="00B160BE"/>
    <w:rsid w:val="00B41287"/>
    <w:rsid w:val="00BC3249"/>
    <w:rsid w:val="00C3334B"/>
    <w:rsid w:val="00C63CBF"/>
    <w:rsid w:val="00D173A4"/>
    <w:rsid w:val="00D21052"/>
    <w:rsid w:val="00D267DD"/>
    <w:rsid w:val="00E125C1"/>
    <w:rsid w:val="00E366CC"/>
    <w:rsid w:val="00ED0677"/>
    <w:rsid w:val="00ED5FF0"/>
    <w:rsid w:val="00F65F34"/>
    <w:rsid w:val="00FC4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FF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F5052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/>
      <w:b/>
      <w:bCs/>
      <w:kern w:val="36"/>
      <w:sz w:val="44"/>
      <w:szCs w:val="4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5052"/>
    <w:rPr>
      <w:rFonts w:ascii="Trebuchet MS" w:hAnsi="Trebuchet MS" w:cs="Times New Roman"/>
      <w:b/>
      <w:bCs/>
      <w:kern w:val="36"/>
      <w:sz w:val="44"/>
      <w:szCs w:val="44"/>
      <w:lang w:eastAsia="ru-RU"/>
    </w:rPr>
  </w:style>
  <w:style w:type="paragraph" w:styleId="NormalWeb">
    <w:name w:val="Normal (Web)"/>
    <w:basedOn w:val="Normal"/>
    <w:uiPriority w:val="99"/>
    <w:rsid w:val="00946C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46CB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946CB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4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6C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F5052"/>
    <w:pPr>
      <w:ind w:left="720"/>
      <w:contextualSpacing/>
    </w:pPr>
  </w:style>
  <w:style w:type="table" w:styleId="TableGrid">
    <w:name w:val="Table Grid"/>
    <w:basedOn w:val="TableNormal"/>
    <w:uiPriority w:val="99"/>
    <w:rsid w:val="005907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287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873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8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ok-english.ru/wp-content/uploads/2011/10/1265912954_angliya.jp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1007</TotalTime>
  <Pages>28</Pages>
  <Words>884</Words>
  <Characters>5040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ттт</cp:lastModifiedBy>
  <cp:revision>50</cp:revision>
  <dcterms:created xsi:type="dcterms:W3CDTF">2014-12-16T16:46:00Z</dcterms:created>
  <dcterms:modified xsi:type="dcterms:W3CDTF">2018-11-14T19:41:00Z</dcterms:modified>
</cp:coreProperties>
</file>